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344" w:rsidRDefault="00772344">
      <w:pPr>
        <w:pStyle w:val="Kop1zonderininhoudsiopgave"/>
        <w:tabs>
          <w:tab w:val="right" w:pos="6096"/>
        </w:tabs>
      </w:pPr>
      <w:bookmarkStart w:id="0" w:name="_GoBack"/>
      <w:bookmarkEnd w:id="0"/>
    </w:p>
    <w:p w:rsidR="00772344" w:rsidRDefault="00772344">
      <w:pPr>
        <w:pStyle w:val="Kop1zonderininhoudsiopgave"/>
        <w:tabs>
          <w:tab w:val="right" w:pos="6096"/>
        </w:tabs>
      </w:pPr>
    </w:p>
    <w:p w:rsidR="00772344" w:rsidRDefault="00A21BA3">
      <w:pPr>
        <w:pStyle w:val="Kop1zonderininhoudsiopgave"/>
        <w:tabs>
          <w:tab w:val="right" w:pos="6096"/>
        </w:tabs>
      </w:pPr>
      <w:r>
        <w:rPr>
          <w:noProof/>
        </w:rPr>
        <w:drawing>
          <wp:inline distT="0" distB="0" distL="0" distR="0">
            <wp:extent cx="3894455" cy="30029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94455" cy="3002915"/>
                    </a:xfrm>
                    <a:prstGeom prst="rect">
                      <a:avLst/>
                    </a:prstGeom>
                    <a:noFill/>
                    <a:ln w="9525">
                      <a:noFill/>
                      <a:miter lim="800000"/>
                      <a:headEnd/>
                      <a:tailEnd/>
                    </a:ln>
                  </pic:spPr>
                </pic:pic>
              </a:graphicData>
            </a:graphic>
          </wp:inline>
        </w:drawing>
      </w:r>
    </w:p>
    <w:p w:rsidR="00772344" w:rsidRDefault="00772344"/>
    <w:p w:rsidR="00772344" w:rsidRDefault="00A21BA3">
      <w:pPr>
        <w:jc w:val="center"/>
        <w:rPr>
          <w:i/>
        </w:rPr>
      </w:pPr>
      <w:r>
        <w:rPr>
          <w:i/>
        </w:rPr>
        <w:t>Een uitgave van de</w:t>
      </w:r>
      <w:r>
        <w:rPr>
          <w:i/>
        </w:rPr>
        <w:br/>
        <w:t>Rotterdamse Scheidsrechters Vereniging.</w:t>
      </w:r>
    </w:p>
    <w:p w:rsidR="00772344" w:rsidRDefault="00772344"/>
    <w:p w:rsidR="00772344" w:rsidRDefault="00772344"/>
    <w:p w:rsidR="00772344" w:rsidRDefault="00772344"/>
    <w:p w:rsidR="00772344" w:rsidRDefault="00772344"/>
    <w:p w:rsidR="00772344" w:rsidRDefault="00772344"/>
    <w:p w:rsidR="00772344" w:rsidRDefault="00772344"/>
    <w:p w:rsidR="00772344" w:rsidRDefault="00A21BA3">
      <w:pPr>
        <w:rPr>
          <w:rFonts w:ascii="Arial" w:hAnsi="Arial"/>
          <w:sz w:val="36"/>
        </w:rPr>
      </w:pPr>
      <w:r>
        <w:rPr>
          <w:rFonts w:ascii="Arial" w:hAnsi="Arial"/>
          <w:sz w:val="36"/>
        </w:rPr>
        <w:fldChar w:fldCharType="begin"/>
      </w:r>
      <w:r>
        <w:rPr>
          <w:rFonts w:ascii="Arial" w:hAnsi="Arial"/>
          <w:sz w:val="36"/>
        </w:rPr>
        <w:instrText xml:space="preserve"> DOCEIGENSCHAP "Categorie"  \* SAMENVGOPMAAK </w:instrText>
      </w:r>
      <w:r>
        <w:rPr>
          <w:rFonts w:ascii="Arial" w:hAnsi="Arial"/>
          <w:sz w:val="36"/>
        </w:rPr>
        <w:fldChar w:fldCharType="separate"/>
      </w:r>
      <w:r>
        <w:rPr>
          <w:rFonts w:ascii="Arial" w:hAnsi="Arial"/>
          <w:sz w:val="36"/>
        </w:rPr>
        <w:t>Vijfde jaargang</w:t>
      </w:r>
      <w:r>
        <w:rPr>
          <w:rFonts w:ascii="Arial" w:hAnsi="Arial"/>
          <w:sz w:val="36"/>
        </w:rPr>
        <w:fldChar w:fldCharType="end"/>
      </w:r>
      <w:r>
        <w:rPr>
          <w:rFonts w:ascii="Arial" w:hAnsi="Arial"/>
          <w:sz w:val="36"/>
        </w:rPr>
        <w:t xml:space="preserve">, </w:t>
      </w:r>
      <w:r>
        <w:rPr>
          <w:rFonts w:ascii="Arial" w:hAnsi="Arial"/>
          <w:sz w:val="36"/>
        </w:rPr>
        <w:fldChar w:fldCharType="begin"/>
      </w:r>
      <w:r>
        <w:rPr>
          <w:rFonts w:ascii="Arial" w:hAnsi="Arial"/>
          <w:sz w:val="36"/>
        </w:rPr>
        <w:instrText xml:space="preserve"> DOCEIGENSCHAP "Onderwerp"  \* SAMENVGOPMAAK </w:instrText>
      </w:r>
      <w:r>
        <w:rPr>
          <w:rFonts w:ascii="Arial" w:hAnsi="Arial"/>
          <w:sz w:val="36"/>
        </w:rPr>
        <w:fldChar w:fldCharType="separate"/>
      </w:r>
      <w:r>
        <w:rPr>
          <w:rFonts w:ascii="Arial" w:hAnsi="Arial"/>
          <w:sz w:val="36"/>
        </w:rPr>
        <w:t>nummer 5</w:t>
      </w:r>
      <w:r>
        <w:rPr>
          <w:rFonts w:ascii="Arial" w:hAnsi="Arial"/>
          <w:sz w:val="36"/>
        </w:rPr>
        <w:fldChar w:fldCharType="end"/>
      </w:r>
    </w:p>
    <w:p w:rsidR="00772344" w:rsidRDefault="00A21BA3">
      <w:pPr>
        <w:rPr>
          <w:rFonts w:ascii="Arial" w:hAnsi="Arial"/>
          <w:sz w:val="36"/>
        </w:rPr>
      </w:pPr>
      <w:r>
        <w:rPr>
          <w:rFonts w:ascii="Arial" w:hAnsi="Arial"/>
          <w:sz w:val="36"/>
        </w:rPr>
        <w:fldChar w:fldCharType="begin"/>
      </w:r>
      <w:r>
        <w:rPr>
          <w:rFonts w:ascii="Arial" w:hAnsi="Arial"/>
          <w:sz w:val="36"/>
        </w:rPr>
        <w:instrText xml:space="preserve"> CREATEDATE \@ "MMMM jjjj" \* EersteHoofdl \* SAMENVGOPMAAK </w:instrText>
      </w:r>
      <w:r>
        <w:rPr>
          <w:rFonts w:ascii="Arial" w:hAnsi="Arial"/>
          <w:sz w:val="36"/>
        </w:rPr>
        <w:fldChar w:fldCharType="separate"/>
      </w:r>
      <w:r>
        <w:rPr>
          <w:rFonts w:ascii="Arial" w:hAnsi="Arial"/>
          <w:noProof/>
          <w:sz w:val="36"/>
        </w:rPr>
        <w:t>Mei 1996</w:t>
      </w:r>
      <w:r>
        <w:rPr>
          <w:rFonts w:ascii="Arial" w:hAnsi="Arial"/>
          <w:sz w:val="36"/>
        </w:rPr>
        <w:fldChar w:fldCharType="end"/>
      </w:r>
    </w:p>
    <w:p w:rsidR="00772344" w:rsidRDefault="00772344"/>
    <w:p w:rsidR="00772344" w:rsidRDefault="00772344">
      <w:pPr>
        <w:rPr>
          <w:rFonts w:ascii="Arial" w:hAnsi="Arial"/>
          <w:sz w:val="144"/>
        </w:rPr>
        <w:sectPr w:rsidR="00772344" w:rsidSect="00A21BA3">
          <w:headerReference w:type="default" r:id="rId8"/>
          <w:footerReference w:type="default" r:id="rId9"/>
          <w:footnotePr>
            <w:numRestart w:val="eachSect"/>
          </w:footnotePr>
          <w:type w:val="continuous"/>
          <w:pgSz w:w="8392" w:h="11907" w:code="11"/>
          <w:pgMar w:top="1134" w:right="1134" w:bottom="1134" w:left="1134" w:header="567" w:footer="567" w:gutter="0"/>
          <w:pgNumType w:start="0"/>
          <w:cols w:space="708"/>
          <w:titlePg/>
        </w:sectPr>
      </w:pPr>
    </w:p>
    <w:p w:rsidR="00772344" w:rsidRDefault="00A21BA3">
      <w:pPr>
        <w:pStyle w:val="Kop1zonderininhoudsiopgave"/>
        <w:tabs>
          <w:tab w:val="right" w:pos="6096"/>
        </w:tabs>
        <w:rPr>
          <w:u w:val="single"/>
        </w:rPr>
      </w:pPr>
      <w:r>
        <w:rPr>
          <w:u w:val="single"/>
        </w:rPr>
        <w:lastRenderedPageBreak/>
        <w:fldChar w:fldCharType="begin"/>
      </w:r>
      <w:r>
        <w:rPr>
          <w:u w:val="single"/>
        </w:rPr>
        <w:instrText xml:space="preserve"> DOCEIGENSCHAP "Categorie"  \* SAMENVGOPMAAK </w:instrText>
      </w:r>
      <w:r>
        <w:rPr>
          <w:u w:val="single"/>
        </w:rPr>
        <w:fldChar w:fldCharType="separate"/>
      </w:r>
      <w:r>
        <w:rPr>
          <w:u w:val="single"/>
        </w:rPr>
        <w:t>Vijfde jaargang</w:t>
      </w:r>
      <w:r>
        <w:rPr>
          <w:u w:val="single"/>
        </w:rPr>
        <w:fldChar w:fldCharType="end"/>
      </w:r>
      <w:r>
        <w:rPr>
          <w:u w:val="single"/>
        </w:rPr>
        <w:t xml:space="preserve">, </w:t>
      </w:r>
      <w:r>
        <w:rPr>
          <w:u w:val="single"/>
        </w:rPr>
        <w:fldChar w:fldCharType="begin"/>
      </w:r>
      <w:r>
        <w:rPr>
          <w:u w:val="single"/>
        </w:rPr>
        <w:instrText xml:space="preserve"> DOCEIGENSCHAP "Onderwerp"  \* SAMENVGOPMAAK </w:instrText>
      </w:r>
      <w:r>
        <w:rPr>
          <w:u w:val="single"/>
        </w:rPr>
        <w:fldChar w:fldCharType="separate"/>
      </w:r>
      <w:r>
        <w:rPr>
          <w:u w:val="single"/>
        </w:rPr>
        <w:t>nummer 5</w:t>
      </w:r>
      <w:r>
        <w:rPr>
          <w:u w:val="single"/>
        </w:rPr>
        <w:fldChar w:fldCharType="end"/>
      </w:r>
      <w:r>
        <w:rPr>
          <w:u w:val="single"/>
        </w:rPr>
        <w:tab/>
      </w:r>
      <w:r>
        <w:rPr>
          <w:u w:val="single"/>
        </w:rPr>
        <w:fldChar w:fldCharType="begin"/>
      </w:r>
      <w:r>
        <w:rPr>
          <w:u w:val="single"/>
        </w:rPr>
        <w:instrText xml:space="preserve"> CREATEDATE \@ "MMMM jjjj" \* EersteHoofdl \* SAMENVGOPMAAK </w:instrText>
      </w:r>
      <w:r>
        <w:rPr>
          <w:u w:val="single"/>
        </w:rPr>
        <w:fldChar w:fldCharType="separate"/>
      </w:r>
      <w:r>
        <w:rPr>
          <w:noProof/>
          <w:u w:val="single"/>
        </w:rPr>
        <w:t>Mei 1996</w:t>
      </w:r>
      <w:r>
        <w:rPr>
          <w:u w:val="single"/>
        </w:rPr>
        <w:fldChar w:fldCharType="end"/>
      </w:r>
    </w:p>
    <w:p w:rsidR="00772344" w:rsidRDefault="00772344">
      <w:pPr>
        <w:jc w:val="both"/>
        <w:rPr>
          <w:rFonts w:ascii="Helvetica" w:hAnsi="Helvetica"/>
          <w:sz w:val="28"/>
        </w:rPr>
      </w:pPr>
    </w:p>
    <w:p w:rsidR="00772344" w:rsidRDefault="00A21BA3">
      <w:pPr>
        <w:pStyle w:val="Kop1zonderininhoudsiopgave"/>
      </w:pPr>
      <w:r>
        <w:t>Colofon</w:t>
      </w:r>
    </w:p>
    <w:tbl>
      <w:tblPr>
        <w:tblW w:w="0" w:type="auto"/>
        <w:tblLayout w:type="fixed"/>
        <w:tblLook w:val="0000" w:firstRow="0" w:lastRow="0" w:firstColumn="0" w:lastColumn="0" w:noHBand="0" w:noVBand="0"/>
      </w:tblPr>
      <w:tblGrid>
        <w:gridCol w:w="3358"/>
        <w:gridCol w:w="3358"/>
      </w:tblGrid>
      <w:tr w:rsidR="00772344">
        <w:trPr>
          <w:cantSplit/>
          <w:trHeight w:hRule="exact" w:val="1440"/>
        </w:trPr>
        <w:tc>
          <w:tcPr>
            <w:tcW w:w="3358" w:type="dxa"/>
          </w:tcPr>
          <w:p w:rsidR="00772344" w:rsidRDefault="00A21BA3">
            <w:pPr>
              <w:pStyle w:val="Colofon"/>
              <w:rPr>
                <w:noProof/>
              </w:rPr>
            </w:pPr>
            <w:r>
              <w:rPr>
                <w:b/>
                <w:noProof/>
              </w:rPr>
              <w:t>Redactie</w:t>
            </w:r>
          </w:p>
          <w:p w:rsidR="00772344" w:rsidRDefault="00A21BA3">
            <w:pPr>
              <w:pStyle w:val="Colofon"/>
              <w:rPr>
                <w:noProof/>
              </w:rPr>
            </w:pPr>
            <w:r>
              <w:rPr>
                <w:noProof/>
              </w:rPr>
              <w:t>Ed van Leeuwen jr.</w:t>
            </w:r>
          </w:p>
          <w:p w:rsidR="00772344" w:rsidRDefault="00772344">
            <w:pPr>
              <w:pStyle w:val="Colofon"/>
              <w:rPr>
                <w:noProof/>
              </w:rPr>
            </w:pPr>
          </w:p>
        </w:tc>
        <w:tc>
          <w:tcPr>
            <w:tcW w:w="3358" w:type="dxa"/>
          </w:tcPr>
          <w:p w:rsidR="00772344" w:rsidRDefault="00A21BA3">
            <w:pPr>
              <w:pStyle w:val="Colofon"/>
              <w:rPr>
                <w:noProof/>
              </w:rPr>
            </w:pPr>
            <w:r>
              <w:rPr>
                <w:b/>
                <w:noProof/>
              </w:rPr>
              <w:t>Redactieadres</w:t>
            </w:r>
          </w:p>
          <w:p w:rsidR="00772344" w:rsidRDefault="00A21BA3">
            <w:pPr>
              <w:pStyle w:val="Colofon"/>
              <w:rPr>
                <w:noProof/>
              </w:rPr>
            </w:pPr>
            <w:r>
              <w:rPr>
                <w:noProof/>
              </w:rPr>
              <w:t>Spechtendaal 6</w:t>
            </w:r>
          </w:p>
          <w:p w:rsidR="00772344" w:rsidRDefault="00A21BA3">
            <w:pPr>
              <w:pStyle w:val="Colofon"/>
              <w:rPr>
                <w:noProof/>
              </w:rPr>
            </w:pPr>
            <w:r>
              <w:rPr>
                <w:noProof/>
              </w:rPr>
              <w:t>2914 EW  Nieuwerkerk a.d. Ijssel</w:t>
            </w:r>
          </w:p>
          <w:p w:rsidR="00772344" w:rsidRDefault="00A21BA3">
            <w:pPr>
              <w:pStyle w:val="Colofon"/>
              <w:rPr>
                <w:b/>
                <w:noProof/>
              </w:rPr>
            </w:pPr>
            <w:r>
              <w:rPr>
                <w:noProof/>
              </w:rPr>
              <w:t>Internet: leeuwen@box.nl</w:t>
            </w:r>
          </w:p>
        </w:tc>
      </w:tr>
      <w:tr w:rsidR="00772344">
        <w:trPr>
          <w:cantSplit/>
        </w:trPr>
        <w:tc>
          <w:tcPr>
            <w:tcW w:w="3358" w:type="dxa"/>
          </w:tcPr>
          <w:p w:rsidR="00772344" w:rsidRDefault="00A21BA3">
            <w:pPr>
              <w:pStyle w:val="Colofon"/>
              <w:rPr>
                <w:noProof/>
              </w:rPr>
            </w:pPr>
            <w:r>
              <w:rPr>
                <w:b/>
                <w:noProof/>
              </w:rPr>
              <w:t>Reproduktie</w:t>
            </w:r>
          </w:p>
          <w:p w:rsidR="00772344" w:rsidRDefault="00A21BA3">
            <w:pPr>
              <w:pStyle w:val="Colofon"/>
              <w:rPr>
                <w:noProof/>
              </w:rPr>
            </w:pPr>
            <w:r>
              <w:rPr>
                <w:noProof/>
              </w:rPr>
              <w:t>Wim de Does</w:t>
            </w:r>
          </w:p>
          <w:p w:rsidR="00772344" w:rsidRDefault="00A21BA3">
            <w:pPr>
              <w:pStyle w:val="Colofon"/>
              <w:rPr>
                <w:noProof/>
              </w:rPr>
            </w:pPr>
            <w:r>
              <w:rPr>
                <w:noProof/>
              </w:rPr>
              <w:t>Cor van der Pol</w:t>
            </w:r>
          </w:p>
        </w:tc>
        <w:tc>
          <w:tcPr>
            <w:tcW w:w="3358" w:type="dxa"/>
          </w:tcPr>
          <w:p w:rsidR="00772344" w:rsidRDefault="00A21BA3">
            <w:pPr>
              <w:pStyle w:val="Colofon"/>
              <w:rPr>
                <w:b/>
                <w:noProof/>
              </w:rPr>
            </w:pPr>
            <w:r>
              <w:rPr>
                <w:b/>
                <w:noProof/>
              </w:rPr>
              <w:t>Medewerkers</w:t>
            </w:r>
          </w:p>
          <w:p w:rsidR="00772344" w:rsidRDefault="00A21BA3">
            <w:pPr>
              <w:pStyle w:val="Colofon"/>
              <w:rPr>
                <w:noProof/>
              </w:rPr>
            </w:pPr>
            <w:r>
              <w:rPr>
                <w:noProof/>
              </w:rPr>
              <w:t>Henk Lavrijssen, René van Ast</w:t>
            </w:r>
          </w:p>
          <w:p w:rsidR="00772344" w:rsidRDefault="00A21BA3">
            <w:pPr>
              <w:pStyle w:val="Colofon"/>
              <w:rPr>
                <w:b/>
                <w:noProof/>
              </w:rPr>
            </w:pPr>
            <w:r>
              <w:rPr>
                <w:noProof/>
              </w:rPr>
              <w:t>Freek de Vlaam, Gyuri Takács</w:t>
            </w:r>
          </w:p>
        </w:tc>
      </w:tr>
    </w:tbl>
    <w:p w:rsidR="00772344" w:rsidRDefault="00A21BA3">
      <w:pPr>
        <w:spacing w:before="240" w:after="240"/>
        <w:jc w:val="center"/>
        <w:rPr>
          <w:i/>
        </w:rPr>
      </w:pPr>
      <w:r>
        <w:rPr>
          <w:i/>
        </w:rPr>
        <w:t>Overname van artikelen wordt aangemoedigd mits met bronvermelding</w:t>
      </w:r>
    </w:p>
    <w:p w:rsidR="00772344" w:rsidRDefault="00772344">
      <w:pPr>
        <w:pStyle w:val="Kop1zonderininhoudsiopgave"/>
        <w:sectPr w:rsidR="00772344" w:rsidSect="00A21BA3">
          <w:footnotePr>
            <w:numRestart w:val="eachSect"/>
          </w:footnotePr>
          <w:pgSz w:w="8392" w:h="11907" w:orient="landscape" w:code="11"/>
          <w:pgMar w:top="1134" w:right="1134" w:bottom="1134" w:left="1134" w:header="567" w:footer="567" w:gutter="0"/>
          <w:pgNumType w:start="1"/>
          <w:cols w:space="708"/>
          <w:titlePg/>
        </w:sectPr>
      </w:pPr>
    </w:p>
    <w:p w:rsidR="00772344" w:rsidRDefault="00A21BA3">
      <w:pPr>
        <w:pStyle w:val="Kop1zonderininhoudsiopgave"/>
      </w:pPr>
      <w:r>
        <w:lastRenderedPageBreak/>
        <w:t>Inhoud</w:t>
      </w:r>
    </w:p>
    <w:p w:rsidR="00772344" w:rsidRDefault="00A21BA3">
      <w:pPr>
        <w:pStyle w:val="Inhopg1"/>
        <w:rPr>
          <w:noProof/>
        </w:rPr>
      </w:pPr>
      <w:r>
        <w:fldChar w:fldCharType="begin"/>
      </w:r>
      <w:r>
        <w:instrText xml:space="preserve"> TOC \o "1-1" </w:instrText>
      </w:r>
      <w:r>
        <w:fldChar w:fldCharType="separate"/>
      </w:r>
      <w:r>
        <w:rPr>
          <w:noProof/>
        </w:rPr>
        <w:t>V.d. rEd.</w:t>
      </w:r>
      <w:r>
        <w:rPr>
          <w:noProof/>
        </w:rPr>
        <w:tab/>
      </w:r>
      <w:r>
        <w:rPr>
          <w:noProof/>
        </w:rPr>
        <w:fldChar w:fldCharType="begin"/>
      </w:r>
      <w:r>
        <w:rPr>
          <w:noProof/>
        </w:rPr>
        <w:instrText xml:space="preserve"> GOTOBUTTON _Toc355686625  </w:instrText>
      </w:r>
      <w:r>
        <w:rPr>
          <w:noProof/>
        </w:rPr>
        <w:fldChar w:fldCharType="begin"/>
      </w:r>
      <w:r>
        <w:rPr>
          <w:noProof/>
        </w:rPr>
        <w:instrText xml:space="preserve"> PAGEREF _Toc355686625 </w:instrText>
      </w:r>
      <w:r>
        <w:rPr>
          <w:noProof/>
        </w:rPr>
        <w:fldChar w:fldCharType="separate"/>
      </w:r>
      <w:r w:rsidR="007B4CB1">
        <w:rPr>
          <w:noProof/>
        </w:rPr>
        <w:instrText>2</w:instrText>
      </w:r>
      <w:r>
        <w:rPr>
          <w:noProof/>
        </w:rPr>
        <w:fldChar w:fldCharType="end"/>
      </w:r>
      <w:r>
        <w:rPr>
          <w:noProof/>
        </w:rPr>
        <w:fldChar w:fldCharType="end"/>
      </w:r>
    </w:p>
    <w:p w:rsidR="00772344" w:rsidRDefault="00A21BA3">
      <w:pPr>
        <w:pStyle w:val="Inhopg1"/>
        <w:rPr>
          <w:noProof/>
        </w:rPr>
      </w:pPr>
      <w:r>
        <w:rPr>
          <w:rFonts w:ascii="Desdemona" w:hAnsi="Desdemona"/>
          <w:i/>
          <w:noProof/>
        </w:rPr>
        <w:t>Feesteerd!</w:t>
      </w:r>
      <w:r>
        <w:rPr>
          <w:noProof/>
        </w:rPr>
        <w:tab/>
      </w:r>
      <w:r>
        <w:rPr>
          <w:noProof/>
        </w:rPr>
        <w:fldChar w:fldCharType="begin"/>
      </w:r>
      <w:r>
        <w:rPr>
          <w:noProof/>
        </w:rPr>
        <w:instrText xml:space="preserve"> GOTOBUTTON _Toc355686626  </w:instrText>
      </w:r>
      <w:r>
        <w:rPr>
          <w:noProof/>
        </w:rPr>
        <w:fldChar w:fldCharType="begin"/>
      </w:r>
      <w:r>
        <w:rPr>
          <w:noProof/>
        </w:rPr>
        <w:instrText xml:space="preserve"> PAGEREF _Toc355686626 </w:instrText>
      </w:r>
      <w:r>
        <w:rPr>
          <w:noProof/>
        </w:rPr>
        <w:fldChar w:fldCharType="separate"/>
      </w:r>
      <w:r w:rsidR="007B4CB1">
        <w:rPr>
          <w:noProof/>
        </w:rPr>
        <w:instrText>3</w:instrText>
      </w:r>
      <w:r>
        <w:rPr>
          <w:noProof/>
        </w:rPr>
        <w:fldChar w:fldCharType="end"/>
      </w:r>
      <w:r>
        <w:rPr>
          <w:noProof/>
        </w:rPr>
        <w:fldChar w:fldCharType="end"/>
      </w:r>
    </w:p>
    <w:p w:rsidR="00772344" w:rsidRDefault="00A21BA3">
      <w:pPr>
        <w:pStyle w:val="Inhopg1"/>
        <w:rPr>
          <w:noProof/>
        </w:rPr>
      </w:pPr>
      <w:r>
        <w:rPr>
          <w:noProof/>
        </w:rPr>
        <w:t>journaal- post</w:t>
      </w:r>
      <w:r>
        <w:rPr>
          <w:noProof/>
        </w:rPr>
        <w:tab/>
      </w:r>
      <w:r>
        <w:rPr>
          <w:noProof/>
        </w:rPr>
        <w:fldChar w:fldCharType="begin"/>
      </w:r>
      <w:r>
        <w:rPr>
          <w:noProof/>
        </w:rPr>
        <w:instrText xml:space="preserve"> GOTOBUTTON _Toc355686627  </w:instrText>
      </w:r>
      <w:r>
        <w:rPr>
          <w:noProof/>
        </w:rPr>
        <w:fldChar w:fldCharType="begin"/>
      </w:r>
      <w:r>
        <w:rPr>
          <w:noProof/>
        </w:rPr>
        <w:instrText xml:space="preserve"> PAGEREF _Toc355686627 </w:instrText>
      </w:r>
      <w:r>
        <w:rPr>
          <w:noProof/>
        </w:rPr>
        <w:fldChar w:fldCharType="separate"/>
      </w:r>
      <w:r w:rsidR="007B4CB1">
        <w:rPr>
          <w:noProof/>
        </w:rPr>
        <w:instrText>4</w:instrText>
      </w:r>
      <w:r>
        <w:rPr>
          <w:noProof/>
        </w:rPr>
        <w:fldChar w:fldCharType="end"/>
      </w:r>
      <w:r>
        <w:rPr>
          <w:noProof/>
        </w:rPr>
        <w:fldChar w:fldCharType="end"/>
      </w:r>
    </w:p>
    <w:p w:rsidR="00772344" w:rsidRDefault="00A21BA3">
      <w:pPr>
        <w:pStyle w:val="Inhopg1"/>
        <w:rPr>
          <w:noProof/>
        </w:rPr>
      </w:pPr>
      <w:r>
        <w:rPr>
          <w:noProof/>
        </w:rPr>
        <w:t>Leden van de Club van 100</w:t>
      </w:r>
      <w:r>
        <w:rPr>
          <w:noProof/>
        </w:rPr>
        <w:tab/>
      </w:r>
      <w:r>
        <w:rPr>
          <w:noProof/>
        </w:rPr>
        <w:fldChar w:fldCharType="begin"/>
      </w:r>
      <w:r>
        <w:rPr>
          <w:noProof/>
        </w:rPr>
        <w:instrText xml:space="preserve"> GOTOBUTTON _Toc355686628  </w:instrText>
      </w:r>
      <w:r>
        <w:rPr>
          <w:noProof/>
        </w:rPr>
        <w:fldChar w:fldCharType="begin"/>
      </w:r>
      <w:r>
        <w:rPr>
          <w:noProof/>
        </w:rPr>
        <w:instrText xml:space="preserve"> PAGEREF _Toc355686628 </w:instrText>
      </w:r>
      <w:r>
        <w:rPr>
          <w:noProof/>
        </w:rPr>
        <w:fldChar w:fldCharType="separate"/>
      </w:r>
      <w:r w:rsidR="007B4CB1">
        <w:rPr>
          <w:noProof/>
        </w:rPr>
        <w:instrText>5</w:instrText>
      </w:r>
      <w:r>
        <w:rPr>
          <w:noProof/>
        </w:rPr>
        <w:fldChar w:fldCharType="end"/>
      </w:r>
      <w:r>
        <w:rPr>
          <w:noProof/>
        </w:rPr>
        <w:fldChar w:fldCharType="end"/>
      </w:r>
    </w:p>
    <w:p w:rsidR="00772344" w:rsidRDefault="00A21BA3">
      <w:pPr>
        <w:pStyle w:val="Inhopg1"/>
        <w:rPr>
          <w:noProof/>
        </w:rPr>
      </w:pPr>
      <w:r>
        <w:rPr>
          <w:noProof/>
        </w:rPr>
        <w:t xml:space="preserve">Voetbalscheidsrechter? C.K.C.! </w:t>
      </w:r>
      <w:r>
        <w:rPr>
          <w:i/>
          <w:noProof/>
        </w:rPr>
        <w:t>(december 1988)</w:t>
      </w:r>
      <w:r>
        <w:rPr>
          <w:noProof/>
        </w:rPr>
        <w:tab/>
      </w:r>
      <w:r>
        <w:rPr>
          <w:noProof/>
        </w:rPr>
        <w:fldChar w:fldCharType="begin"/>
      </w:r>
      <w:r>
        <w:rPr>
          <w:noProof/>
        </w:rPr>
        <w:instrText xml:space="preserve"> GOTOBUTTON _Toc355686629  </w:instrText>
      </w:r>
      <w:r>
        <w:rPr>
          <w:noProof/>
        </w:rPr>
        <w:fldChar w:fldCharType="begin"/>
      </w:r>
      <w:r>
        <w:rPr>
          <w:noProof/>
        </w:rPr>
        <w:instrText xml:space="preserve"> PAGEREF _Toc355686629 </w:instrText>
      </w:r>
      <w:r>
        <w:rPr>
          <w:noProof/>
        </w:rPr>
        <w:fldChar w:fldCharType="separate"/>
      </w:r>
      <w:r w:rsidR="007B4CB1">
        <w:rPr>
          <w:noProof/>
        </w:rPr>
        <w:instrText>6</w:instrText>
      </w:r>
      <w:r>
        <w:rPr>
          <w:noProof/>
        </w:rPr>
        <w:fldChar w:fldCharType="end"/>
      </w:r>
      <w:r>
        <w:rPr>
          <w:noProof/>
        </w:rPr>
        <w:fldChar w:fldCharType="end"/>
      </w:r>
    </w:p>
    <w:p w:rsidR="00772344" w:rsidRDefault="00A21BA3">
      <w:pPr>
        <w:pStyle w:val="Inhopg1"/>
        <w:rPr>
          <w:noProof/>
        </w:rPr>
      </w:pPr>
      <w:r>
        <w:rPr>
          <w:noProof/>
        </w:rPr>
        <w:t xml:space="preserve">Prestatief </w:t>
      </w:r>
      <w:r>
        <w:rPr>
          <w:i/>
          <w:noProof/>
        </w:rPr>
        <w:t>(november 1991)</w:t>
      </w:r>
      <w:r>
        <w:rPr>
          <w:noProof/>
        </w:rPr>
        <w:tab/>
      </w:r>
      <w:r>
        <w:rPr>
          <w:noProof/>
        </w:rPr>
        <w:fldChar w:fldCharType="begin"/>
      </w:r>
      <w:r>
        <w:rPr>
          <w:noProof/>
        </w:rPr>
        <w:instrText xml:space="preserve"> GOTOBUTTON _Toc355686630  </w:instrText>
      </w:r>
      <w:r>
        <w:rPr>
          <w:noProof/>
        </w:rPr>
        <w:fldChar w:fldCharType="begin"/>
      </w:r>
      <w:r>
        <w:rPr>
          <w:noProof/>
        </w:rPr>
        <w:instrText xml:space="preserve"> PAGEREF _Toc355686630 </w:instrText>
      </w:r>
      <w:r>
        <w:rPr>
          <w:noProof/>
        </w:rPr>
        <w:fldChar w:fldCharType="separate"/>
      </w:r>
      <w:r w:rsidR="007B4CB1">
        <w:rPr>
          <w:noProof/>
        </w:rPr>
        <w:instrText>7</w:instrText>
      </w:r>
      <w:r>
        <w:rPr>
          <w:noProof/>
        </w:rPr>
        <w:fldChar w:fldCharType="end"/>
      </w:r>
      <w:r>
        <w:rPr>
          <w:noProof/>
        </w:rPr>
        <w:fldChar w:fldCharType="end"/>
      </w:r>
    </w:p>
    <w:p w:rsidR="00772344" w:rsidRDefault="00A21BA3">
      <w:pPr>
        <w:pStyle w:val="Inhopg1"/>
        <w:rPr>
          <w:noProof/>
        </w:rPr>
      </w:pPr>
      <w:r>
        <w:rPr>
          <w:noProof/>
          <w:kern w:val="1"/>
        </w:rPr>
        <w:t xml:space="preserve">Een alternatief wedstrijdformulier </w:t>
      </w:r>
      <w:r>
        <w:rPr>
          <w:i/>
          <w:noProof/>
          <w:kern w:val="1"/>
        </w:rPr>
        <w:t>(april 1990)</w:t>
      </w:r>
      <w:r>
        <w:rPr>
          <w:noProof/>
        </w:rPr>
        <w:tab/>
      </w:r>
      <w:r>
        <w:rPr>
          <w:noProof/>
        </w:rPr>
        <w:fldChar w:fldCharType="begin"/>
      </w:r>
      <w:r>
        <w:rPr>
          <w:noProof/>
        </w:rPr>
        <w:instrText xml:space="preserve"> GOTOBUTTON _Toc355686631  </w:instrText>
      </w:r>
      <w:r>
        <w:rPr>
          <w:noProof/>
        </w:rPr>
        <w:fldChar w:fldCharType="begin"/>
      </w:r>
      <w:r>
        <w:rPr>
          <w:noProof/>
        </w:rPr>
        <w:instrText xml:space="preserve"> PAGEREF _Toc355686631 </w:instrText>
      </w:r>
      <w:r>
        <w:rPr>
          <w:noProof/>
        </w:rPr>
        <w:fldChar w:fldCharType="separate"/>
      </w:r>
      <w:r w:rsidR="007B4CB1">
        <w:rPr>
          <w:noProof/>
        </w:rPr>
        <w:instrText>8</w:instrText>
      </w:r>
      <w:r>
        <w:rPr>
          <w:noProof/>
        </w:rPr>
        <w:fldChar w:fldCharType="end"/>
      </w:r>
      <w:r>
        <w:rPr>
          <w:noProof/>
        </w:rPr>
        <w:fldChar w:fldCharType="end"/>
      </w:r>
    </w:p>
    <w:p w:rsidR="00772344" w:rsidRDefault="00A21BA3">
      <w:pPr>
        <w:pStyle w:val="Inhopg1"/>
        <w:rPr>
          <w:noProof/>
        </w:rPr>
      </w:pPr>
      <w:r>
        <w:rPr>
          <w:noProof/>
        </w:rPr>
        <w:t xml:space="preserve">Vriend en vijand </w:t>
      </w:r>
      <w:r>
        <w:rPr>
          <w:i/>
          <w:noProof/>
        </w:rPr>
        <w:t>(oktober 1989)</w:t>
      </w:r>
      <w:r>
        <w:rPr>
          <w:noProof/>
        </w:rPr>
        <w:tab/>
      </w:r>
      <w:r>
        <w:rPr>
          <w:noProof/>
        </w:rPr>
        <w:fldChar w:fldCharType="begin"/>
      </w:r>
      <w:r>
        <w:rPr>
          <w:noProof/>
        </w:rPr>
        <w:instrText xml:space="preserve"> GOTOBUTTON _Toc355686632  </w:instrText>
      </w:r>
      <w:r>
        <w:rPr>
          <w:noProof/>
        </w:rPr>
        <w:fldChar w:fldCharType="begin"/>
      </w:r>
      <w:r>
        <w:rPr>
          <w:noProof/>
        </w:rPr>
        <w:instrText xml:space="preserve"> PAGEREF _Toc355686632 </w:instrText>
      </w:r>
      <w:r>
        <w:rPr>
          <w:noProof/>
        </w:rPr>
        <w:fldChar w:fldCharType="separate"/>
      </w:r>
      <w:r w:rsidR="007B4CB1">
        <w:rPr>
          <w:noProof/>
        </w:rPr>
        <w:instrText>9</w:instrText>
      </w:r>
      <w:r>
        <w:rPr>
          <w:noProof/>
        </w:rPr>
        <w:fldChar w:fldCharType="end"/>
      </w:r>
      <w:r>
        <w:rPr>
          <w:noProof/>
        </w:rPr>
        <w:fldChar w:fldCharType="end"/>
      </w:r>
    </w:p>
    <w:p w:rsidR="00772344" w:rsidRDefault="00A21BA3">
      <w:pPr>
        <w:pStyle w:val="Inhopg1"/>
        <w:rPr>
          <w:noProof/>
        </w:rPr>
      </w:pPr>
      <w:r>
        <w:rPr>
          <w:noProof/>
          <w:kern w:val="1"/>
        </w:rPr>
        <w:t xml:space="preserve">Wat zal 1991 ons brengen </w:t>
      </w:r>
      <w:r>
        <w:rPr>
          <w:i/>
          <w:noProof/>
          <w:kern w:val="1"/>
        </w:rPr>
        <w:t>(februari 1991)</w:t>
      </w:r>
      <w:r>
        <w:rPr>
          <w:noProof/>
        </w:rPr>
        <w:tab/>
      </w:r>
      <w:r>
        <w:rPr>
          <w:noProof/>
        </w:rPr>
        <w:fldChar w:fldCharType="begin"/>
      </w:r>
      <w:r>
        <w:rPr>
          <w:noProof/>
        </w:rPr>
        <w:instrText xml:space="preserve"> GOTOBUTTON _Toc355686633  </w:instrText>
      </w:r>
      <w:r>
        <w:rPr>
          <w:noProof/>
        </w:rPr>
        <w:fldChar w:fldCharType="begin"/>
      </w:r>
      <w:r>
        <w:rPr>
          <w:noProof/>
        </w:rPr>
        <w:instrText xml:space="preserve"> PAGEREF _Toc355686633 </w:instrText>
      </w:r>
      <w:r>
        <w:rPr>
          <w:noProof/>
        </w:rPr>
        <w:fldChar w:fldCharType="separate"/>
      </w:r>
      <w:r w:rsidR="007B4CB1">
        <w:rPr>
          <w:noProof/>
        </w:rPr>
        <w:instrText>14</w:instrText>
      </w:r>
      <w:r>
        <w:rPr>
          <w:noProof/>
        </w:rPr>
        <w:fldChar w:fldCharType="end"/>
      </w:r>
      <w:r>
        <w:rPr>
          <w:noProof/>
        </w:rPr>
        <w:fldChar w:fldCharType="end"/>
      </w:r>
    </w:p>
    <w:p w:rsidR="00772344" w:rsidRDefault="00A21BA3">
      <w:pPr>
        <w:pStyle w:val="Inhopg1"/>
        <w:rPr>
          <w:noProof/>
        </w:rPr>
      </w:pPr>
      <w:r>
        <w:rPr>
          <w:noProof/>
          <w:kern w:val="1"/>
        </w:rPr>
        <w:t xml:space="preserve">Promotie van wantrouwen </w:t>
      </w:r>
      <w:r>
        <w:rPr>
          <w:i/>
          <w:noProof/>
          <w:kern w:val="1"/>
        </w:rPr>
        <w:t>(september 1990)</w:t>
      </w:r>
      <w:r>
        <w:rPr>
          <w:noProof/>
        </w:rPr>
        <w:tab/>
      </w:r>
      <w:r>
        <w:rPr>
          <w:noProof/>
        </w:rPr>
        <w:fldChar w:fldCharType="begin"/>
      </w:r>
      <w:r>
        <w:rPr>
          <w:noProof/>
        </w:rPr>
        <w:instrText xml:space="preserve"> GOTOBUTTON _Toc355686634  </w:instrText>
      </w:r>
      <w:r>
        <w:rPr>
          <w:noProof/>
        </w:rPr>
        <w:fldChar w:fldCharType="begin"/>
      </w:r>
      <w:r>
        <w:rPr>
          <w:noProof/>
        </w:rPr>
        <w:instrText xml:space="preserve"> PAGEREF _Toc355686634 </w:instrText>
      </w:r>
      <w:r>
        <w:rPr>
          <w:noProof/>
        </w:rPr>
        <w:fldChar w:fldCharType="separate"/>
      </w:r>
      <w:r w:rsidR="007B4CB1">
        <w:rPr>
          <w:noProof/>
        </w:rPr>
        <w:instrText>17</w:instrText>
      </w:r>
      <w:r>
        <w:rPr>
          <w:noProof/>
        </w:rPr>
        <w:fldChar w:fldCharType="end"/>
      </w:r>
      <w:r>
        <w:rPr>
          <w:noProof/>
        </w:rPr>
        <w:fldChar w:fldCharType="end"/>
      </w:r>
    </w:p>
    <w:p w:rsidR="00772344" w:rsidRDefault="00A21BA3">
      <w:pPr>
        <w:pStyle w:val="Inhopg1"/>
        <w:rPr>
          <w:noProof/>
        </w:rPr>
      </w:pPr>
      <w:r>
        <w:rPr>
          <w:noProof/>
          <w:kern w:val="1"/>
        </w:rPr>
        <w:t xml:space="preserve">Scheidsrechters moeten wat vaker in de spiegel kijken </w:t>
      </w:r>
      <w:r>
        <w:rPr>
          <w:i/>
          <w:noProof/>
          <w:kern w:val="1"/>
        </w:rPr>
        <w:t>(december 1989)</w:t>
      </w:r>
      <w:r>
        <w:rPr>
          <w:noProof/>
        </w:rPr>
        <w:tab/>
      </w:r>
      <w:r>
        <w:rPr>
          <w:noProof/>
        </w:rPr>
        <w:fldChar w:fldCharType="begin"/>
      </w:r>
      <w:r>
        <w:rPr>
          <w:noProof/>
        </w:rPr>
        <w:instrText xml:space="preserve"> GOTOBUTTON _Toc355686635  </w:instrText>
      </w:r>
      <w:r>
        <w:rPr>
          <w:noProof/>
        </w:rPr>
        <w:fldChar w:fldCharType="begin"/>
      </w:r>
      <w:r>
        <w:rPr>
          <w:noProof/>
        </w:rPr>
        <w:instrText xml:space="preserve"> PAGEREF _Toc355686635 </w:instrText>
      </w:r>
      <w:r>
        <w:rPr>
          <w:noProof/>
        </w:rPr>
        <w:fldChar w:fldCharType="separate"/>
      </w:r>
      <w:r w:rsidR="007B4CB1">
        <w:rPr>
          <w:noProof/>
        </w:rPr>
        <w:instrText>19</w:instrText>
      </w:r>
      <w:r>
        <w:rPr>
          <w:noProof/>
        </w:rPr>
        <w:fldChar w:fldCharType="end"/>
      </w:r>
      <w:r>
        <w:rPr>
          <w:noProof/>
        </w:rPr>
        <w:fldChar w:fldCharType="end"/>
      </w:r>
    </w:p>
    <w:p w:rsidR="00772344" w:rsidRDefault="00A21BA3">
      <w:pPr>
        <w:pStyle w:val="Inhopg1"/>
        <w:rPr>
          <w:noProof/>
        </w:rPr>
      </w:pPr>
      <w:r>
        <w:rPr>
          <w:noProof/>
        </w:rPr>
        <w:t xml:space="preserve">Afwas </w:t>
      </w:r>
      <w:r>
        <w:rPr>
          <w:i/>
          <w:noProof/>
        </w:rPr>
        <w:t>(september 1993)</w:t>
      </w:r>
      <w:r>
        <w:rPr>
          <w:noProof/>
        </w:rPr>
        <w:tab/>
      </w:r>
      <w:r>
        <w:rPr>
          <w:noProof/>
        </w:rPr>
        <w:fldChar w:fldCharType="begin"/>
      </w:r>
      <w:r>
        <w:rPr>
          <w:noProof/>
        </w:rPr>
        <w:instrText xml:space="preserve"> GOTOBUTTON _Toc355686636  </w:instrText>
      </w:r>
      <w:r>
        <w:rPr>
          <w:noProof/>
        </w:rPr>
        <w:fldChar w:fldCharType="begin"/>
      </w:r>
      <w:r>
        <w:rPr>
          <w:noProof/>
        </w:rPr>
        <w:instrText xml:space="preserve"> PAGEREF _Toc355686636 </w:instrText>
      </w:r>
      <w:r>
        <w:rPr>
          <w:noProof/>
        </w:rPr>
        <w:fldChar w:fldCharType="separate"/>
      </w:r>
      <w:r w:rsidR="007B4CB1">
        <w:rPr>
          <w:noProof/>
        </w:rPr>
        <w:instrText>23</w:instrText>
      </w:r>
      <w:r>
        <w:rPr>
          <w:noProof/>
        </w:rPr>
        <w:fldChar w:fldCharType="end"/>
      </w:r>
      <w:r>
        <w:rPr>
          <w:noProof/>
        </w:rPr>
        <w:fldChar w:fldCharType="end"/>
      </w:r>
    </w:p>
    <w:p w:rsidR="00772344" w:rsidRDefault="00A21BA3">
      <w:pPr>
        <w:pStyle w:val="Inhopg1"/>
        <w:rPr>
          <w:noProof/>
        </w:rPr>
      </w:pPr>
      <w:r>
        <w:rPr>
          <w:noProof/>
          <w:kern w:val="1"/>
        </w:rPr>
        <w:t xml:space="preserve">Moeten alleen scheidsrechters wat vaker in de spiegel kijken? </w:t>
      </w:r>
      <w:r>
        <w:rPr>
          <w:i/>
          <w:noProof/>
          <w:kern w:val="1"/>
        </w:rPr>
        <w:t>(februari 1990)</w:t>
      </w:r>
      <w:r>
        <w:rPr>
          <w:noProof/>
        </w:rPr>
        <w:tab/>
      </w:r>
      <w:r>
        <w:rPr>
          <w:noProof/>
        </w:rPr>
        <w:fldChar w:fldCharType="begin"/>
      </w:r>
      <w:r>
        <w:rPr>
          <w:noProof/>
        </w:rPr>
        <w:instrText xml:space="preserve"> GOTOBUTTON _Toc355686637  </w:instrText>
      </w:r>
      <w:r>
        <w:rPr>
          <w:noProof/>
        </w:rPr>
        <w:fldChar w:fldCharType="begin"/>
      </w:r>
      <w:r>
        <w:rPr>
          <w:noProof/>
        </w:rPr>
        <w:instrText xml:space="preserve"> PAGEREF _Toc355686637 </w:instrText>
      </w:r>
      <w:r>
        <w:rPr>
          <w:noProof/>
        </w:rPr>
        <w:fldChar w:fldCharType="separate"/>
      </w:r>
      <w:r w:rsidR="007B4CB1">
        <w:rPr>
          <w:noProof/>
        </w:rPr>
        <w:instrText>24</w:instrText>
      </w:r>
      <w:r>
        <w:rPr>
          <w:noProof/>
        </w:rPr>
        <w:fldChar w:fldCharType="end"/>
      </w:r>
      <w:r>
        <w:rPr>
          <w:noProof/>
        </w:rPr>
        <w:fldChar w:fldCharType="end"/>
      </w:r>
    </w:p>
    <w:p w:rsidR="00772344" w:rsidRDefault="00A21BA3">
      <w:pPr>
        <w:pStyle w:val="Inhopg1"/>
        <w:rPr>
          <w:noProof/>
        </w:rPr>
      </w:pPr>
      <w:r>
        <w:rPr>
          <w:noProof/>
        </w:rPr>
        <w:t xml:space="preserve">Spiritusdrinkers? Nee, sprookjeskinderen </w:t>
      </w:r>
      <w:r>
        <w:rPr>
          <w:i/>
          <w:noProof/>
        </w:rPr>
        <w:t>(september 1991)</w:t>
      </w:r>
      <w:r>
        <w:rPr>
          <w:noProof/>
        </w:rPr>
        <w:tab/>
      </w:r>
      <w:r>
        <w:rPr>
          <w:noProof/>
        </w:rPr>
        <w:fldChar w:fldCharType="begin"/>
      </w:r>
      <w:r>
        <w:rPr>
          <w:noProof/>
        </w:rPr>
        <w:instrText xml:space="preserve"> GOTOBUTTON _Toc355686638  </w:instrText>
      </w:r>
      <w:r>
        <w:rPr>
          <w:noProof/>
        </w:rPr>
        <w:fldChar w:fldCharType="begin"/>
      </w:r>
      <w:r>
        <w:rPr>
          <w:noProof/>
        </w:rPr>
        <w:instrText xml:space="preserve"> PAGEREF _Toc355686638 </w:instrText>
      </w:r>
      <w:r>
        <w:rPr>
          <w:noProof/>
        </w:rPr>
        <w:fldChar w:fldCharType="separate"/>
      </w:r>
      <w:r w:rsidR="007B4CB1">
        <w:rPr>
          <w:noProof/>
        </w:rPr>
        <w:instrText>25</w:instrText>
      </w:r>
      <w:r>
        <w:rPr>
          <w:noProof/>
        </w:rPr>
        <w:fldChar w:fldCharType="end"/>
      </w:r>
      <w:r>
        <w:rPr>
          <w:noProof/>
        </w:rPr>
        <w:fldChar w:fldCharType="end"/>
      </w:r>
    </w:p>
    <w:p w:rsidR="00772344" w:rsidRDefault="00A21BA3">
      <w:pPr>
        <w:pStyle w:val="Inhopg1"/>
        <w:rPr>
          <w:noProof/>
        </w:rPr>
      </w:pPr>
      <w:r>
        <w:rPr>
          <w:noProof/>
        </w:rPr>
        <w:t xml:space="preserve">De Fabel van de Raaf en het Voetbalspel </w:t>
      </w:r>
      <w:r>
        <w:rPr>
          <w:i/>
          <w:noProof/>
        </w:rPr>
        <w:t>(november 1990)</w:t>
      </w:r>
      <w:r>
        <w:rPr>
          <w:noProof/>
        </w:rPr>
        <w:tab/>
      </w:r>
      <w:r>
        <w:rPr>
          <w:noProof/>
        </w:rPr>
        <w:fldChar w:fldCharType="begin"/>
      </w:r>
      <w:r>
        <w:rPr>
          <w:noProof/>
        </w:rPr>
        <w:instrText xml:space="preserve"> GOTOBUTTON _Toc355686639  </w:instrText>
      </w:r>
      <w:r>
        <w:rPr>
          <w:noProof/>
        </w:rPr>
        <w:fldChar w:fldCharType="begin"/>
      </w:r>
      <w:r>
        <w:rPr>
          <w:noProof/>
        </w:rPr>
        <w:instrText xml:space="preserve"> PAGEREF _Toc355686639 </w:instrText>
      </w:r>
      <w:r>
        <w:rPr>
          <w:noProof/>
        </w:rPr>
        <w:fldChar w:fldCharType="separate"/>
      </w:r>
      <w:r w:rsidR="007B4CB1">
        <w:rPr>
          <w:noProof/>
        </w:rPr>
        <w:instrText>26</w:instrText>
      </w:r>
      <w:r>
        <w:rPr>
          <w:noProof/>
        </w:rPr>
        <w:fldChar w:fldCharType="end"/>
      </w:r>
      <w:r>
        <w:rPr>
          <w:noProof/>
        </w:rPr>
        <w:fldChar w:fldCharType="end"/>
      </w:r>
    </w:p>
    <w:p w:rsidR="00772344" w:rsidRDefault="00A21BA3">
      <w:pPr>
        <w:pStyle w:val="Inhopg1"/>
        <w:rPr>
          <w:noProof/>
        </w:rPr>
      </w:pPr>
      <w:r>
        <w:rPr>
          <w:noProof/>
        </w:rPr>
        <w:t xml:space="preserve">Rode kaart voor de veldverwijdering </w:t>
      </w:r>
      <w:r>
        <w:rPr>
          <w:i/>
          <w:noProof/>
        </w:rPr>
        <w:t>(oktober 1989)</w:t>
      </w:r>
      <w:r>
        <w:rPr>
          <w:noProof/>
        </w:rPr>
        <w:tab/>
      </w:r>
      <w:r>
        <w:rPr>
          <w:noProof/>
        </w:rPr>
        <w:fldChar w:fldCharType="begin"/>
      </w:r>
      <w:r>
        <w:rPr>
          <w:noProof/>
        </w:rPr>
        <w:instrText xml:space="preserve"> GOTOBUTTON _Toc355686640  </w:instrText>
      </w:r>
      <w:r>
        <w:rPr>
          <w:noProof/>
        </w:rPr>
        <w:fldChar w:fldCharType="begin"/>
      </w:r>
      <w:r>
        <w:rPr>
          <w:noProof/>
        </w:rPr>
        <w:instrText xml:space="preserve"> PAGEREF _Toc355686640 </w:instrText>
      </w:r>
      <w:r>
        <w:rPr>
          <w:noProof/>
        </w:rPr>
        <w:fldChar w:fldCharType="separate"/>
      </w:r>
      <w:r w:rsidR="007B4CB1">
        <w:rPr>
          <w:noProof/>
        </w:rPr>
        <w:instrText>27</w:instrText>
      </w:r>
      <w:r>
        <w:rPr>
          <w:noProof/>
        </w:rPr>
        <w:fldChar w:fldCharType="end"/>
      </w:r>
      <w:r>
        <w:rPr>
          <w:noProof/>
        </w:rPr>
        <w:fldChar w:fldCharType="end"/>
      </w:r>
    </w:p>
    <w:p w:rsidR="00772344" w:rsidRDefault="00A21BA3">
      <w:pPr>
        <w:pStyle w:val="Inhopg1"/>
        <w:rPr>
          <w:noProof/>
        </w:rPr>
      </w:pPr>
      <w:r>
        <w:rPr>
          <w:noProof/>
        </w:rPr>
        <w:t xml:space="preserve">Straf en sponsoring </w:t>
      </w:r>
      <w:r>
        <w:rPr>
          <w:i/>
          <w:noProof/>
        </w:rPr>
        <w:t>(juni 1991)</w:t>
      </w:r>
      <w:r>
        <w:rPr>
          <w:noProof/>
        </w:rPr>
        <w:tab/>
      </w:r>
      <w:r>
        <w:rPr>
          <w:noProof/>
        </w:rPr>
        <w:fldChar w:fldCharType="begin"/>
      </w:r>
      <w:r>
        <w:rPr>
          <w:noProof/>
        </w:rPr>
        <w:instrText xml:space="preserve"> GOTOBUTTON _Toc355686641  </w:instrText>
      </w:r>
      <w:r>
        <w:rPr>
          <w:noProof/>
        </w:rPr>
        <w:fldChar w:fldCharType="begin"/>
      </w:r>
      <w:r>
        <w:rPr>
          <w:noProof/>
        </w:rPr>
        <w:instrText xml:space="preserve"> PAGEREF _Toc355686641 </w:instrText>
      </w:r>
      <w:r>
        <w:rPr>
          <w:noProof/>
        </w:rPr>
        <w:fldChar w:fldCharType="separate"/>
      </w:r>
      <w:r w:rsidR="007B4CB1">
        <w:rPr>
          <w:noProof/>
        </w:rPr>
        <w:instrText>30</w:instrText>
      </w:r>
      <w:r>
        <w:rPr>
          <w:noProof/>
        </w:rPr>
        <w:fldChar w:fldCharType="end"/>
      </w:r>
      <w:r>
        <w:rPr>
          <w:noProof/>
        </w:rPr>
        <w:fldChar w:fldCharType="end"/>
      </w:r>
    </w:p>
    <w:p w:rsidR="00772344" w:rsidRDefault="00A21BA3">
      <w:pPr>
        <w:pStyle w:val="Inhopg1"/>
        <w:rPr>
          <w:noProof/>
        </w:rPr>
      </w:pPr>
      <w:r>
        <w:rPr>
          <w:noProof/>
          <w:kern w:val="1"/>
        </w:rPr>
        <w:t xml:space="preserve">We hadden een moeder! Hebben we ook een vader? </w:t>
      </w:r>
      <w:r>
        <w:rPr>
          <w:i/>
          <w:noProof/>
          <w:kern w:val="1"/>
        </w:rPr>
        <w:t>(februari 1991)</w:t>
      </w:r>
      <w:r>
        <w:rPr>
          <w:noProof/>
        </w:rPr>
        <w:tab/>
      </w:r>
      <w:r>
        <w:rPr>
          <w:noProof/>
        </w:rPr>
        <w:fldChar w:fldCharType="begin"/>
      </w:r>
      <w:r>
        <w:rPr>
          <w:noProof/>
        </w:rPr>
        <w:instrText xml:space="preserve"> GOTOBUTTON _Toc355686642  </w:instrText>
      </w:r>
      <w:r>
        <w:rPr>
          <w:noProof/>
        </w:rPr>
        <w:fldChar w:fldCharType="begin"/>
      </w:r>
      <w:r>
        <w:rPr>
          <w:noProof/>
        </w:rPr>
        <w:instrText xml:space="preserve"> PAGEREF _Toc355686642 </w:instrText>
      </w:r>
      <w:r>
        <w:rPr>
          <w:noProof/>
        </w:rPr>
        <w:fldChar w:fldCharType="separate"/>
      </w:r>
      <w:r w:rsidR="007B4CB1">
        <w:rPr>
          <w:noProof/>
        </w:rPr>
        <w:instrText>31</w:instrText>
      </w:r>
      <w:r>
        <w:rPr>
          <w:noProof/>
        </w:rPr>
        <w:fldChar w:fldCharType="end"/>
      </w:r>
      <w:r>
        <w:rPr>
          <w:noProof/>
        </w:rPr>
        <w:fldChar w:fldCharType="end"/>
      </w:r>
    </w:p>
    <w:p w:rsidR="00772344" w:rsidRDefault="00A21BA3">
      <w:pPr>
        <w:pStyle w:val="Inhopg1"/>
        <w:rPr>
          <w:noProof/>
        </w:rPr>
      </w:pPr>
      <w:r>
        <w:rPr>
          <w:noProof/>
        </w:rPr>
        <w:lastRenderedPageBreak/>
        <w:t xml:space="preserve">Staking </w:t>
      </w:r>
      <w:r>
        <w:rPr>
          <w:i/>
          <w:noProof/>
        </w:rPr>
        <w:t>(mei 1992)</w:t>
      </w:r>
      <w:r>
        <w:rPr>
          <w:noProof/>
        </w:rPr>
        <w:tab/>
      </w:r>
      <w:r>
        <w:rPr>
          <w:noProof/>
        </w:rPr>
        <w:fldChar w:fldCharType="begin"/>
      </w:r>
      <w:r>
        <w:rPr>
          <w:noProof/>
        </w:rPr>
        <w:instrText xml:space="preserve"> GOTOBUTTON _Toc355686643  </w:instrText>
      </w:r>
      <w:r>
        <w:rPr>
          <w:noProof/>
        </w:rPr>
        <w:fldChar w:fldCharType="begin"/>
      </w:r>
      <w:r>
        <w:rPr>
          <w:noProof/>
        </w:rPr>
        <w:instrText xml:space="preserve"> PAGEREF _Toc355686643 </w:instrText>
      </w:r>
      <w:r>
        <w:rPr>
          <w:noProof/>
        </w:rPr>
        <w:fldChar w:fldCharType="separate"/>
      </w:r>
      <w:r w:rsidR="007B4CB1">
        <w:rPr>
          <w:noProof/>
        </w:rPr>
        <w:instrText>32</w:instrText>
      </w:r>
      <w:r>
        <w:rPr>
          <w:noProof/>
        </w:rPr>
        <w:fldChar w:fldCharType="end"/>
      </w:r>
      <w:r>
        <w:rPr>
          <w:noProof/>
        </w:rPr>
        <w:fldChar w:fldCharType="end"/>
      </w:r>
    </w:p>
    <w:p w:rsidR="00772344" w:rsidRDefault="00A21BA3">
      <w:pPr>
        <w:pStyle w:val="Inhopg1"/>
        <w:rPr>
          <w:noProof/>
        </w:rPr>
      </w:pPr>
      <w:r>
        <w:rPr>
          <w:noProof/>
          <w:kern w:val="1"/>
        </w:rPr>
        <w:t xml:space="preserve">Is er nog leven na de sportjournalistiek? </w:t>
      </w:r>
      <w:r>
        <w:rPr>
          <w:i/>
          <w:noProof/>
          <w:kern w:val="1"/>
        </w:rPr>
        <w:t>(april 1990)</w:t>
      </w:r>
      <w:r>
        <w:rPr>
          <w:noProof/>
        </w:rPr>
        <w:tab/>
      </w:r>
      <w:r>
        <w:rPr>
          <w:noProof/>
        </w:rPr>
        <w:fldChar w:fldCharType="begin"/>
      </w:r>
      <w:r>
        <w:rPr>
          <w:noProof/>
        </w:rPr>
        <w:instrText xml:space="preserve"> GOTOBUTTON _Toc355686644  </w:instrText>
      </w:r>
      <w:r>
        <w:rPr>
          <w:noProof/>
        </w:rPr>
        <w:fldChar w:fldCharType="begin"/>
      </w:r>
      <w:r>
        <w:rPr>
          <w:noProof/>
        </w:rPr>
        <w:instrText xml:space="preserve"> PAGEREF _Toc355686644 </w:instrText>
      </w:r>
      <w:r>
        <w:rPr>
          <w:noProof/>
        </w:rPr>
        <w:fldChar w:fldCharType="separate"/>
      </w:r>
      <w:r w:rsidR="007B4CB1">
        <w:rPr>
          <w:noProof/>
        </w:rPr>
        <w:instrText>33</w:instrText>
      </w:r>
      <w:r>
        <w:rPr>
          <w:noProof/>
        </w:rPr>
        <w:fldChar w:fldCharType="end"/>
      </w:r>
      <w:r>
        <w:rPr>
          <w:noProof/>
        </w:rPr>
        <w:fldChar w:fldCharType="end"/>
      </w:r>
    </w:p>
    <w:p w:rsidR="00772344" w:rsidRDefault="00A21BA3">
      <w:pPr>
        <w:pStyle w:val="Inhopg1"/>
        <w:rPr>
          <w:noProof/>
        </w:rPr>
      </w:pPr>
      <w:r>
        <w:rPr>
          <w:noProof/>
        </w:rPr>
        <w:t xml:space="preserve">Scheidsrechterstekort? </w:t>
      </w:r>
      <w:r>
        <w:rPr>
          <w:i/>
          <w:noProof/>
        </w:rPr>
        <w:t>(juni 1989)</w:t>
      </w:r>
      <w:r>
        <w:rPr>
          <w:noProof/>
        </w:rPr>
        <w:tab/>
      </w:r>
      <w:r>
        <w:rPr>
          <w:noProof/>
        </w:rPr>
        <w:fldChar w:fldCharType="begin"/>
      </w:r>
      <w:r>
        <w:rPr>
          <w:noProof/>
        </w:rPr>
        <w:instrText xml:space="preserve"> GOTOBUTTON _Toc355686645  </w:instrText>
      </w:r>
      <w:r>
        <w:rPr>
          <w:noProof/>
        </w:rPr>
        <w:fldChar w:fldCharType="begin"/>
      </w:r>
      <w:r>
        <w:rPr>
          <w:noProof/>
        </w:rPr>
        <w:instrText xml:space="preserve"> PAGEREF _Toc355686645 </w:instrText>
      </w:r>
      <w:r>
        <w:rPr>
          <w:noProof/>
        </w:rPr>
        <w:fldChar w:fldCharType="separate"/>
      </w:r>
      <w:r w:rsidR="007B4CB1">
        <w:rPr>
          <w:noProof/>
        </w:rPr>
        <w:instrText>35</w:instrText>
      </w:r>
      <w:r>
        <w:rPr>
          <w:noProof/>
        </w:rPr>
        <w:fldChar w:fldCharType="end"/>
      </w:r>
      <w:r>
        <w:rPr>
          <w:noProof/>
        </w:rPr>
        <w:fldChar w:fldCharType="end"/>
      </w:r>
    </w:p>
    <w:p w:rsidR="00772344" w:rsidRDefault="00A21BA3">
      <w:pPr>
        <w:pStyle w:val="Inhopg1"/>
        <w:rPr>
          <w:noProof/>
        </w:rPr>
      </w:pPr>
      <w:r>
        <w:rPr>
          <w:noProof/>
        </w:rPr>
        <w:t xml:space="preserve">Uit goed voor u! </w:t>
      </w:r>
      <w:r>
        <w:rPr>
          <w:i/>
          <w:noProof/>
        </w:rPr>
        <w:t>(mei 1992)</w:t>
      </w:r>
      <w:r>
        <w:rPr>
          <w:noProof/>
        </w:rPr>
        <w:tab/>
      </w:r>
      <w:r>
        <w:rPr>
          <w:noProof/>
        </w:rPr>
        <w:fldChar w:fldCharType="begin"/>
      </w:r>
      <w:r>
        <w:rPr>
          <w:noProof/>
        </w:rPr>
        <w:instrText xml:space="preserve"> GOTOBUTTON _Toc355686646  </w:instrText>
      </w:r>
      <w:r>
        <w:rPr>
          <w:noProof/>
        </w:rPr>
        <w:fldChar w:fldCharType="begin"/>
      </w:r>
      <w:r>
        <w:rPr>
          <w:noProof/>
        </w:rPr>
        <w:instrText xml:space="preserve"> PAGEREF _Toc355686646 </w:instrText>
      </w:r>
      <w:r>
        <w:rPr>
          <w:noProof/>
        </w:rPr>
        <w:fldChar w:fldCharType="separate"/>
      </w:r>
      <w:r w:rsidR="007B4CB1">
        <w:rPr>
          <w:noProof/>
        </w:rPr>
        <w:instrText>36</w:instrText>
      </w:r>
      <w:r>
        <w:rPr>
          <w:noProof/>
        </w:rPr>
        <w:fldChar w:fldCharType="end"/>
      </w:r>
      <w:r>
        <w:rPr>
          <w:noProof/>
        </w:rPr>
        <w:fldChar w:fldCharType="end"/>
      </w:r>
    </w:p>
    <w:p w:rsidR="00772344" w:rsidRDefault="00A21BA3">
      <w:pPr>
        <w:pStyle w:val="Inhopg1"/>
        <w:rPr>
          <w:noProof/>
        </w:rPr>
      </w:pPr>
      <w:r>
        <w:rPr>
          <w:noProof/>
        </w:rPr>
        <w:t xml:space="preserve">18 Treffers </w:t>
      </w:r>
      <w:r>
        <w:rPr>
          <w:i/>
          <w:noProof/>
        </w:rPr>
        <w:t>(diverse nummers)</w:t>
      </w:r>
      <w:r>
        <w:rPr>
          <w:noProof/>
        </w:rPr>
        <w:tab/>
      </w:r>
      <w:r>
        <w:rPr>
          <w:noProof/>
        </w:rPr>
        <w:fldChar w:fldCharType="begin"/>
      </w:r>
      <w:r>
        <w:rPr>
          <w:noProof/>
        </w:rPr>
        <w:instrText xml:space="preserve"> GOTOBUTTON _Toc355686647  </w:instrText>
      </w:r>
      <w:r>
        <w:rPr>
          <w:noProof/>
        </w:rPr>
        <w:fldChar w:fldCharType="begin"/>
      </w:r>
      <w:r>
        <w:rPr>
          <w:noProof/>
        </w:rPr>
        <w:instrText xml:space="preserve"> PAGEREF _Toc355686647 </w:instrText>
      </w:r>
      <w:r>
        <w:rPr>
          <w:noProof/>
        </w:rPr>
        <w:fldChar w:fldCharType="separate"/>
      </w:r>
      <w:r w:rsidR="007B4CB1">
        <w:rPr>
          <w:noProof/>
        </w:rPr>
        <w:instrText>39</w:instrText>
      </w:r>
      <w:r>
        <w:rPr>
          <w:noProof/>
        </w:rPr>
        <w:fldChar w:fldCharType="end"/>
      </w:r>
      <w:r>
        <w:rPr>
          <w:noProof/>
        </w:rPr>
        <w:fldChar w:fldCharType="end"/>
      </w:r>
    </w:p>
    <w:p w:rsidR="00772344" w:rsidRDefault="00A21BA3">
      <w:pPr>
        <w:pStyle w:val="Inhopg1"/>
      </w:pPr>
      <w:r>
        <w:fldChar w:fldCharType="end"/>
      </w:r>
      <w:bookmarkStart w:id="1" w:name="_Toc355599003"/>
    </w:p>
    <w:p w:rsidR="00772344" w:rsidRDefault="00A21BA3">
      <w:pPr>
        <w:pStyle w:val="Kop1"/>
      </w:pPr>
      <w:bookmarkStart w:id="2" w:name="_Toc355686625"/>
      <w:r>
        <w:t xml:space="preserve">V.d. </w:t>
      </w:r>
      <w:proofErr w:type="spellStart"/>
      <w:r>
        <w:t>rEd.</w:t>
      </w:r>
      <w:bookmarkEnd w:id="1"/>
      <w:bookmarkEnd w:id="2"/>
      <w:proofErr w:type="spellEnd"/>
    </w:p>
    <w:p w:rsidR="00772344" w:rsidRDefault="00772344"/>
    <w:p w:rsidR="00772344" w:rsidRDefault="00A21BA3">
      <w:r>
        <w:t>De vorige Regel 18 (die van september 1993!) meldde al dat de periode voor het verschijnen “wel heel erg lang geworden” was. Daarna volgde wederom een oorverdovende stilte, maar als het koffiedik ons niet bedriegt, zullen de komende zeven jaren weer vet zijn.</w:t>
      </w:r>
    </w:p>
    <w:p w:rsidR="00772344" w:rsidRDefault="00772344"/>
    <w:p w:rsidR="00772344" w:rsidRDefault="00A21BA3">
      <w:r>
        <w:t xml:space="preserve">Vanaf het nieuwe </w:t>
      </w:r>
      <w:proofErr w:type="spellStart"/>
      <w:r>
        <w:t>clubavondseizoen</w:t>
      </w:r>
      <w:proofErr w:type="spellEnd"/>
      <w:r>
        <w:t xml:space="preserve"> zal Regel 18 dus als vertrouwd tweemaandelijks gaan verschijnen. En om u weer een beetje te laten wennen aan het idee bestaat deze Regel 18 uit oud nieuws: afgezien van enige standaardelementen heeft de redactie een selectie gemaakt van de leukste en/of informatiefste stukjes van de afgelopen acht jaar. Of liever gezegd: van de afgelopen vier jaargangen…</w:t>
      </w:r>
    </w:p>
    <w:p w:rsidR="00772344" w:rsidRDefault="00772344"/>
    <w:p w:rsidR="00772344" w:rsidRDefault="00A21BA3">
      <w:r>
        <w:t xml:space="preserve">Zoals u in de colofon hebt kunnen lezen bestaat ook dit jaar de redactie weer uit een groot aantal energieke medewerkers. De gehele redactie roept u als lid dan ook op om voor een keer het creatieve proces op te starten, zodat alle andere leden uw </w:t>
      </w:r>
      <w:proofErr w:type="spellStart"/>
      <w:r>
        <w:t>pennevruchten</w:t>
      </w:r>
      <w:proofErr w:type="spellEnd"/>
      <w:r>
        <w:t xml:space="preserve"> kunnen aanschouwen in een van de volgende edities. Want anders volgt er weer zo’n lange tijd voordat Regel 18 kan verschijnen. En mocht u onverhoopt helemaal klem komen te zitten door uw vrije tijd: loop dan eens een tijdje mee met de redactie, misschien bevalt het nog ook…</w:t>
      </w:r>
    </w:p>
    <w:p w:rsidR="00772344" w:rsidRDefault="00A21BA3">
      <w:pPr>
        <w:spacing w:before="480"/>
      </w:pPr>
      <w:r>
        <w:t>Veel leesplezier voor de rest van Regel 18!</w:t>
      </w:r>
    </w:p>
    <w:p w:rsidR="00772344" w:rsidRDefault="00A21BA3">
      <w:pPr>
        <w:ind w:left="4537"/>
        <w:sectPr w:rsidR="00772344" w:rsidSect="00A21BA3">
          <w:footnotePr>
            <w:numRestart w:val="eachSect"/>
          </w:footnotePr>
          <w:type w:val="continuous"/>
          <w:pgSz w:w="8392" w:h="11907" w:orient="landscape" w:code="11"/>
          <w:pgMar w:top="1134" w:right="1134" w:bottom="1134" w:left="1134" w:header="567" w:footer="567" w:gutter="0"/>
          <w:cols w:space="708"/>
        </w:sectPr>
      </w:pPr>
      <w:r>
        <w:t xml:space="preserve">De </w:t>
      </w:r>
      <w:proofErr w:type="spellStart"/>
      <w:r>
        <w:t>rEdactie</w:t>
      </w:r>
      <w:proofErr w:type="spellEnd"/>
      <w:r>
        <w:t>.</w:t>
      </w:r>
    </w:p>
    <w:p w:rsidR="00772344" w:rsidRDefault="00A21BA3">
      <w:pPr>
        <w:pStyle w:val="Kop1"/>
        <w:pBdr>
          <w:top w:val="none" w:sz="0" w:space="0" w:color="auto"/>
        </w:pBdr>
        <w:rPr>
          <w:rFonts w:ascii="Desdemona" w:hAnsi="Desdemona"/>
          <w:i/>
          <w:sz w:val="48"/>
        </w:rPr>
      </w:pPr>
      <w:bookmarkStart w:id="3" w:name="_Toc355599004"/>
      <w:bookmarkStart w:id="4" w:name="_Toc355686626"/>
      <w:proofErr w:type="spellStart"/>
      <w:r>
        <w:rPr>
          <w:rFonts w:ascii="Desdemona" w:hAnsi="Desdemona"/>
          <w:i/>
          <w:sz w:val="48"/>
        </w:rPr>
        <w:lastRenderedPageBreak/>
        <w:t>Feesteerd</w:t>
      </w:r>
      <w:proofErr w:type="spellEnd"/>
      <w:r>
        <w:rPr>
          <w:rFonts w:ascii="Desdemona" w:hAnsi="Desdemona"/>
          <w:i/>
          <w:sz w:val="48"/>
        </w:rPr>
        <w:t>!</w:t>
      </w:r>
      <w:bookmarkEnd w:id="3"/>
      <w:bookmarkEnd w:id="4"/>
    </w:p>
    <w:p w:rsidR="00772344" w:rsidRDefault="00A21BA3">
      <w:pPr>
        <w:jc w:val="center"/>
      </w:pPr>
      <w:r>
        <w:object w:dxaOrig="1766" w:dyaOrig="1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99pt" o:ole="">
            <v:imagedata r:id="rId10" o:title=""/>
          </v:shape>
          <o:OLEObject Type="Embed" ProgID="Word.Document.8" ShapeID="_x0000_i1025" DrawAspect="Content" ObjectID="_1449223945" r:id="rId11"/>
        </w:object>
      </w:r>
    </w:p>
    <w:p w:rsidR="00772344" w:rsidRDefault="00A21BA3">
      <w:pPr>
        <w:jc w:val="center"/>
      </w:pPr>
      <w:proofErr w:type="spellStart"/>
      <w:r>
        <w:rPr>
          <w:b/>
          <w:sz w:val="18"/>
        </w:rPr>
        <w:t>R.S.V.'s</w:t>
      </w:r>
      <w:proofErr w:type="spellEnd"/>
      <w:r>
        <w:rPr>
          <w:b/>
          <w:sz w:val="18"/>
        </w:rPr>
        <w:t xml:space="preserve"> felicitatierubriek</w:t>
      </w:r>
    </w:p>
    <w:p w:rsidR="00772344" w:rsidRDefault="00772344">
      <w:pPr>
        <w:rPr>
          <w:b/>
          <w:sz w:val="18"/>
        </w:rPr>
      </w:pPr>
    </w:p>
    <w:p w:rsidR="00772344" w:rsidRDefault="00A21BA3">
      <w:pPr>
        <w:pStyle w:val="Verjaardagsdatum"/>
      </w:pPr>
      <w:r>
        <w:t>Mei</w:t>
      </w:r>
    </w:p>
    <w:p w:rsidR="00772344" w:rsidRDefault="00A21BA3">
      <w:pPr>
        <w:pStyle w:val="Verjaardagslijst"/>
      </w:pPr>
      <w:r>
        <w:t xml:space="preserve"> 1) J.Ch. Phernambucq; 3) O. Ben Ali, J.K. van Essen, J. Toes; 5) Mej. A.M.G. Groot; 6) W.F. Schuller; 8) R.W. Cameron; 9) H.A. de Hoog, B.C.M. Kempers; 11) J.M. Huygen, T.B. Kindt; 13) M. van den Herik, E.C. v. Leeuwen; 16) A. Deutz; 17) H.J. Burger; 20) J.A. Wijnholds; 21) D. Romijn; 22) G. Bink; 23) K. v. Noord, W. Tilman; 24) S.J.M. Kooiker; 25) J.J. Henneveld; 30) J.C. Bout, A. Gonzalez Navarro; 31) H.R. Linger</w:t>
      </w:r>
    </w:p>
    <w:p w:rsidR="00772344" w:rsidRDefault="00772344">
      <w:pPr>
        <w:pStyle w:val="Verjaardagslijst"/>
      </w:pPr>
    </w:p>
    <w:p w:rsidR="00772344" w:rsidRDefault="00772344">
      <w:pPr>
        <w:pStyle w:val="Normaalklein"/>
        <w:rPr>
          <w:rFonts w:ascii="Times New Roman" w:hAnsi="Times New Roman"/>
        </w:rPr>
      </w:pPr>
    </w:p>
    <w:p w:rsidR="00772344" w:rsidRDefault="00772344">
      <w:pPr>
        <w:pStyle w:val="Normaalklein"/>
        <w:rPr>
          <w:rFonts w:ascii="Times New Roman" w:hAnsi="Times New Roman"/>
        </w:rPr>
      </w:pPr>
    </w:p>
    <w:p w:rsidR="00772344" w:rsidRDefault="00A21BA3">
      <w:pPr>
        <w:pStyle w:val="Verjaardagsdatum"/>
      </w:pPr>
      <w:r>
        <w:t>Juni</w:t>
      </w:r>
    </w:p>
    <w:p w:rsidR="00772344" w:rsidRDefault="00A21BA3">
      <w:pPr>
        <w:pStyle w:val="Verjaardagslijst"/>
      </w:pPr>
      <w:r>
        <w:t xml:space="preserve"> 1) J. de Groote; 5) C. Brouwer; 8) P.B. v. Hengel; 9) W.H. van Krimpen; 10) G.S. Wolfert; 11) J.M. Hell; 14) R. v. Ast; 15) J.A.M. de Graaf; 18) H. Bag; 24) A. Mensch; 27) R. Balkema, J. Langbroek; 28) G. v. Bezooyen, A. v. Santvliet</w:t>
      </w:r>
    </w:p>
    <w:p w:rsidR="00772344" w:rsidRDefault="00772344">
      <w:pPr>
        <w:pStyle w:val="Normaalklein"/>
        <w:rPr>
          <w:rFonts w:ascii="Times New Roman" w:hAnsi="Times New Roman"/>
        </w:rPr>
      </w:pPr>
    </w:p>
    <w:p w:rsidR="00772344" w:rsidRDefault="00772344">
      <w:pPr>
        <w:pStyle w:val="Normaalklein"/>
        <w:rPr>
          <w:rFonts w:ascii="Times New Roman" w:hAnsi="Times New Roman"/>
        </w:rPr>
      </w:pPr>
    </w:p>
    <w:p w:rsidR="00772344" w:rsidRDefault="00A21BA3">
      <w:pPr>
        <w:pStyle w:val="Verjaardagsdatum"/>
      </w:pPr>
      <w:r>
        <w:br w:type="column"/>
        <w:t>Juli</w:t>
      </w:r>
    </w:p>
    <w:p w:rsidR="00772344" w:rsidRDefault="00A21BA3">
      <w:pPr>
        <w:pStyle w:val="Verjaardagslijst"/>
      </w:pPr>
      <w:r>
        <w:t xml:space="preserve"> 2) C. de Bruijn; 3) J.M. de Ronde; 4) A.J.A. v.d. Bulk; 6) K.J. Orsel; 7) R. de Graaf, T. v.d. Rol; 8) W.L. v.d. Linden; 10) J. Barendregt; 12) M.E.T. Kuit, B.H.G. Roijer; 16) P.M. v.d. Graaf; 18) W.A. Storm; 27) D. Groeneveld, E.W.A. v. Leeuwen; 28) R.G. v. Wolferen</w:t>
      </w:r>
    </w:p>
    <w:p w:rsidR="00772344" w:rsidRDefault="00772344">
      <w:pPr>
        <w:pStyle w:val="Normaalklein"/>
        <w:rPr>
          <w:rFonts w:ascii="Times New Roman" w:hAnsi="Times New Roman"/>
        </w:rPr>
      </w:pPr>
    </w:p>
    <w:p w:rsidR="00772344" w:rsidRDefault="00772344">
      <w:pPr>
        <w:pStyle w:val="Normaalklein"/>
        <w:rPr>
          <w:rFonts w:ascii="Times New Roman" w:hAnsi="Times New Roman"/>
        </w:rPr>
      </w:pPr>
    </w:p>
    <w:p w:rsidR="00772344" w:rsidRDefault="00772344">
      <w:pPr>
        <w:pStyle w:val="Normaalklein"/>
        <w:rPr>
          <w:rFonts w:ascii="Times New Roman" w:hAnsi="Times New Roman"/>
        </w:rPr>
      </w:pPr>
    </w:p>
    <w:p w:rsidR="00772344" w:rsidRDefault="00772344">
      <w:pPr>
        <w:pStyle w:val="Normaalklein"/>
        <w:rPr>
          <w:rFonts w:ascii="Times New Roman" w:hAnsi="Times New Roman"/>
        </w:rPr>
      </w:pPr>
    </w:p>
    <w:p w:rsidR="00772344" w:rsidRDefault="00A21BA3">
      <w:pPr>
        <w:pStyle w:val="Verjaardagsdatum"/>
      </w:pPr>
      <w:r>
        <w:t>Augustus</w:t>
      </w:r>
    </w:p>
    <w:p w:rsidR="00772344" w:rsidRDefault="00A21BA3">
      <w:pPr>
        <w:pStyle w:val="Verjaardagslijst"/>
      </w:pPr>
      <w:r>
        <w:t xml:space="preserve"> 3) E.J. Hadders, C.A. Hijnen; 5) G.F.W. den Boer; 10) A.J.M. Groenewegen, C.H. Groote; 12) A. Roodenburg; 13) E. Ficken; 14) H. Moret, R. Snabel; 17) H. van Dam; 19) H. Roelfs; 20) F.J. Maertens; 21) F.N. v.d. Stam; 22) D.A. Vuik; 25) H.J. Bezuijen; 30) J. v.d. Berg</w:t>
      </w:r>
    </w:p>
    <w:p w:rsidR="00772344" w:rsidRDefault="00772344">
      <w:pPr>
        <w:pStyle w:val="Verjaardagsdatum"/>
      </w:pPr>
    </w:p>
    <w:p w:rsidR="00772344" w:rsidRDefault="00772344">
      <w:pPr>
        <w:pStyle w:val="Verjaardagsdatum"/>
      </w:pPr>
    </w:p>
    <w:p w:rsidR="00772344" w:rsidRDefault="00772344">
      <w:pPr>
        <w:pStyle w:val="Verjaardagsdatum"/>
      </w:pPr>
    </w:p>
    <w:p w:rsidR="00772344" w:rsidRDefault="00772344">
      <w:pPr>
        <w:pStyle w:val="Verjaardagsdatum"/>
      </w:pPr>
    </w:p>
    <w:p w:rsidR="00772344" w:rsidRDefault="00A21BA3">
      <w:pPr>
        <w:pStyle w:val="Verjaardagsdatum"/>
      </w:pPr>
      <w:r>
        <w:t>September</w:t>
      </w:r>
    </w:p>
    <w:p w:rsidR="00772344" w:rsidRDefault="00A21BA3">
      <w:pPr>
        <w:pStyle w:val="Verjaardagslijst"/>
      </w:pPr>
      <w:r>
        <w:t xml:space="preserve">  1) H.J.M. v.d. Berg, J. Janssen; 2) A.M. Achterberg, R.M. Daman, M.C. v. Olffen; 5) A. Keetelaar jr.; 6) J. Pistoor; 7) C.J. v.d. Linden; 8) J.L. Regeer, G. Twiss; 11) C.G. Bremer; 15) A. v.d. Dool; 17) J. Hof, B. Ras; 18) J.C.M. Knppe, J.C. Versnel; 22) C. de Bruin, R.V. v.d. Hilst; 25) P. Maksimovic, G.Ph.M. Vonk; 26) A.A.H. Aarden, S.G. Bootsma, A. Huijbrecht; 28) P.J. Burger, M. Govers, R. v. Meenen; 29) E.J. v. Toorn; 30) P.J. Brouwer</w:t>
      </w:r>
    </w:p>
    <w:p w:rsidR="00772344" w:rsidRDefault="00772344">
      <w:pPr>
        <w:pStyle w:val="Verjaardagslijst"/>
      </w:pPr>
    </w:p>
    <w:p w:rsidR="00772344" w:rsidRDefault="00772344">
      <w:pPr>
        <w:rPr>
          <w:i/>
        </w:rPr>
        <w:sectPr w:rsidR="00772344" w:rsidSect="00A21BA3">
          <w:footerReference w:type="default" r:id="rId12"/>
          <w:footnotePr>
            <w:numRestart w:val="eachSect"/>
          </w:footnotePr>
          <w:pgSz w:w="8392" w:h="11907" w:orient="landscape" w:code="11"/>
          <w:pgMar w:top="1134" w:right="1134" w:bottom="1134" w:left="1134" w:header="567" w:footer="567" w:gutter="0"/>
          <w:cols w:num="2" w:space="708"/>
        </w:sectPr>
      </w:pPr>
    </w:p>
    <w:tbl>
      <w:tblPr>
        <w:tblW w:w="0" w:type="auto"/>
        <w:tblLayout w:type="fixed"/>
        <w:tblLook w:val="0000" w:firstRow="0" w:lastRow="0" w:firstColumn="0" w:lastColumn="0" w:noHBand="0" w:noVBand="0"/>
      </w:tblPr>
      <w:tblGrid>
        <w:gridCol w:w="1809"/>
        <w:gridCol w:w="1809"/>
      </w:tblGrid>
      <w:tr w:rsidR="00772344">
        <w:trPr>
          <w:cantSplit/>
        </w:trPr>
        <w:tc>
          <w:tcPr>
            <w:tcW w:w="1809" w:type="dxa"/>
          </w:tcPr>
          <w:p w:rsidR="00772344" w:rsidRDefault="00A21BA3">
            <w:r>
              <w:object w:dxaOrig="5322" w:dyaOrig="5767">
                <v:shape id="_x0000_i1026" type="#_x0000_t75" style="width:80.25pt;height:86.25pt" o:ole="">
                  <v:imagedata r:id="rId13" o:title=""/>
                </v:shape>
                <o:OLEObject Type="Embed" ProgID="MS_ClipArt_Gallery.2" ShapeID="_x0000_i1026" DrawAspect="Content" ObjectID="_1449223946" r:id="rId14"/>
              </w:object>
            </w:r>
          </w:p>
        </w:tc>
        <w:tc>
          <w:tcPr>
            <w:tcW w:w="1809" w:type="dxa"/>
          </w:tcPr>
          <w:p w:rsidR="00772344" w:rsidRDefault="00772344"/>
          <w:p w:rsidR="00772344" w:rsidRDefault="00A21BA3">
            <w:pPr>
              <w:pStyle w:val="Kop1"/>
              <w:pBdr>
                <w:top w:val="none" w:sz="0" w:space="0" w:color="auto"/>
              </w:pBdr>
            </w:pPr>
            <w:bookmarkStart w:id="5" w:name="_Toc355599005"/>
            <w:bookmarkStart w:id="6" w:name="_Toc355686627"/>
            <w:r>
              <w:t>journaal-</w:t>
            </w:r>
            <w:r>
              <w:br/>
              <w:t>post</w:t>
            </w:r>
            <w:bookmarkEnd w:id="5"/>
            <w:bookmarkEnd w:id="6"/>
          </w:p>
          <w:p w:rsidR="00772344" w:rsidRDefault="00A21BA3">
            <w:pPr>
              <w:rPr>
                <w:sz w:val="36"/>
              </w:rPr>
            </w:pPr>
            <w:r>
              <w:t>mededelingen van het bestuur</w:t>
            </w:r>
          </w:p>
        </w:tc>
      </w:tr>
    </w:tbl>
    <w:p w:rsidR="00772344" w:rsidRDefault="00A21BA3">
      <w:pPr>
        <w:rPr>
          <w:b/>
        </w:rPr>
      </w:pPr>
      <w:r>
        <w:rPr>
          <w:b/>
        </w:rPr>
        <w:br/>
      </w:r>
    </w:p>
    <w:p w:rsidR="00772344" w:rsidRDefault="00A21BA3">
      <w:pPr>
        <w:pStyle w:val="Kop2"/>
      </w:pPr>
      <w:r>
        <w:t>Contributie (1)</w:t>
      </w:r>
    </w:p>
    <w:p w:rsidR="00772344" w:rsidRDefault="00A21BA3">
      <w:r>
        <w:t>Elk lid dat een automatische overschrijving heeft, wordt verzocht na te gaan of het bedrag dat overgemaakt wordt het juiste is. Het komt namelijk nog altijd voor, dat leden een contributieverhoging van een paar jaar geleden niet aan hun bank of giro doorgegeven hebben. En dan kan het voorkomen dat u het blad “De Scheidsrechter” niet meer ontvangt.</w:t>
      </w:r>
    </w:p>
    <w:p w:rsidR="00772344" w:rsidRDefault="00772344"/>
    <w:p w:rsidR="00772344" w:rsidRDefault="00A21BA3">
      <w:pPr>
        <w:pStyle w:val="Kop2"/>
      </w:pPr>
      <w:r>
        <w:t>Contributie (2)</w:t>
      </w:r>
    </w:p>
    <w:p w:rsidR="00772344" w:rsidRDefault="00A21BA3">
      <w:r>
        <w:t>Er zijn nog ongeveer 25 leden die hun contributie helemaal niet betaald hebben. Dit betekent dat deze leden 9 maanden te laat zijn met betalen en dat kost de vereniging veel geld aan administratiekosten. Als u tot dit selecte gezelschap behoort, hoeft u zich niet te schamen, maar wel snel het juiste bedrag naar onze penningmeester over te maken.</w:t>
      </w:r>
    </w:p>
    <w:p w:rsidR="00772344" w:rsidRDefault="00772344"/>
    <w:p w:rsidR="00772344" w:rsidRDefault="00A21BA3">
      <w:pPr>
        <w:pStyle w:val="Kop2"/>
      </w:pPr>
      <w:r>
        <w:t>Adreswijzigingen</w:t>
      </w:r>
    </w:p>
    <w:p w:rsidR="00772344" w:rsidRDefault="00A21BA3">
      <w:r>
        <w:t>Het komt jammer genoeg steeds meer voor dat leden verhuizen en vergeten hun nieuwe adres door te geven aan het secretariaat. De verzending van bijvoorbeeld het blad "De Scheidsrechter" zal daardoor niet goed meer gaan.</w:t>
      </w:r>
    </w:p>
    <w:p w:rsidR="00772344" w:rsidRDefault="00772344"/>
    <w:p w:rsidR="00772344" w:rsidRDefault="00A21BA3">
      <w:pPr>
        <w:pStyle w:val="Kop2"/>
      </w:pPr>
      <w:r>
        <w:t>Secretariaat</w:t>
      </w:r>
    </w:p>
    <w:p w:rsidR="00772344" w:rsidRDefault="00A21BA3">
      <w:r>
        <w:t xml:space="preserve">Zoals ook al reeds in “De Scheidsrechter” vermeld is: het secretariaat is ook bereikbaar via elektronische post. Het adres is </w:t>
      </w:r>
      <w:r>
        <w:rPr>
          <w:rFonts w:ascii="Courier New" w:hAnsi="Courier New"/>
        </w:rPr>
        <w:t>leeuwen@box.nl</w:t>
      </w:r>
      <w:r>
        <w:t>. Ook kunt u binnenkort met behulp van een fax het telefoonnummer van de secretaris bestoken. Wanneer dit definitief beschikbaar is, zal dit bekend worden gesteld. Voor die tijd liever nog niet gebruiken…</w:t>
      </w:r>
    </w:p>
    <w:p w:rsidR="00772344" w:rsidRDefault="00A21BA3">
      <w:pPr>
        <w:pStyle w:val="Kop1"/>
        <w:pBdr>
          <w:top w:val="none" w:sz="0" w:space="0" w:color="auto"/>
        </w:pBdr>
      </w:pPr>
      <w:bookmarkStart w:id="7" w:name="_Toc355599006"/>
      <w:r>
        <w:br w:type="page"/>
      </w:r>
      <w:bookmarkStart w:id="8" w:name="_Toc355686628"/>
      <w:r>
        <w:lastRenderedPageBreak/>
        <w:t>Leden van de Club van 100</w:t>
      </w:r>
      <w:bookmarkEnd w:id="7"/>
      <w:bookmarkEnd w:id="8"/>
    </w:p>
    <w:p w:rsidR="00772344" w:rsidRDefault="00A21BA3">
      <w:pPr>
        <w:framePr w:hSpace="142" w:wrap="around" w:vAnchor="page" w:hAnchor="page" w:x="11809" w:y="1441"/>
      </w:pPr>
      <w:r>
        <w:object w:dxaOrig="1409" w:dyaOrig="5760">
          <v:shape id="_x0000_i1027" type="#_x0000_t75" style="width:35.25pt;height:2in" o:ole="">
            <v:imagedata r:id="rId15" o:title=""/>
          </v:shape>
          <o:OLEObject Type="Embed" ProgID="MS_ClipArt_Gallery.2" ShapeID="_x0000_i1027" DrawAspect="Content" ObjectID="_1449223947" r:id="rId16"/>
        </w:object>
      </w:r>
    </w:p>
    <w:tbl>
      <w:tblPr>
        <w:tblW w:w="0" w:type="auto"/>
        <w:tblLayout w:type="fixed"/>
        <w:tblCellMar>
          <w:left w:w="70" w:type="dxa"/>
          <w:right w:w="70" w:type="dxa"/>
        </w:tblCellMar>
        <w:tblLook w:val="0000" w:firstRow="0" w:lastRow="0" w:firstColumn="0" w:lastColumn="0" w:noHBand="0" w:noVBand="0"/>
      </w:tblPr>
      <w:tblGrid>
        <w:gridCol w:w="3145"/>
        <w:gridCol w:w="3145"/>
      </w:tblGrid>
      <w:tr w:rsidR="00772344">
        <w:tc>
          <w:tcPr>
            <w:tcW w:w="3145" w:type="dxa"/>
          </w:tcPr>
          <w:p w:rsidR="00772344" w:rsidRDefault="00A21BA3">
            <w:pPr>
              <w:rPr>
                <w:rFonts w:ascii="Arial" w:hAnsi="Arial"/>
                <w:noProof/>
                <w:sz w:val="16"/>
              </w:rPr>
            </w:pPr>
            <w:r>
              <w:rPr>
                <w:rFonts w:ascii="Arial" w:hAnsi="Arial"/>
                <w:noProof/>
                <w:sz w:val="16"/>
              </w:rPr>
              <w:t>P.L. Boer</w:t>
            </w:r>
          </w:p>
        </w:tc>
        <w:tc>
          <w:tcPr>
            <w:tcW w:w="3145" w:type="dxa"/>
          </w:tcPr>
          <w:p w:rsidR="00772344" w:rsidRDefault="00A21BA3">
            <w:pPr>
              <w:jc w:val="right"/>
              <w:rPr>
                <w:rFonts w:ascii="Arial" w:hAnsi="Arial"/>
                <w:noProof/>
                <w:sz w:val="16"/>
              </w:rPr>
            </w:pPr>
            <w:r>
              <w:rPr>
                <w:rFonts w:ascii="Arial" w:hAnsi="Arial"/>
                <w:noProof/>
                <w:sz w:val="16"/>
              </w:rPr>
              <w:t>C. de Bruin</w:t>
            </w:r>
          </w:p>
        </w:tc>
      </w:tr>
      <w:tr w:rsidR="00772344">
        <w:tc>
          <w:tcPr>
            <w:tcW w:w="3145" w:type="dxa"/>
          </w:tcPr>
          <w:p w:rsidR="00772344" w:rsidRDefault="00A21BA3">
            <w:pPr>
              <w:rPr>
                <w:rFonts w:ascii="Arial" w:hAnsi="Arial"/>
                <w:noProof/>
                <w:sz w:val="16"/>
              </w:rPr>
            </w:pPr>
            <w:r>
              <w:rPr>
                <w:rFonts w:ascii="Arial" w:hAnsi="Arial"/>
                <w:noProof/>
                <w:sz w:val="16"/>
              </w:rPr>
              <w:t>B. Burger</w:t>
            </w:r>
          </w:p>
        </w:tc>
        <w:tc>
          <w:tcPr>
            <w:tcW w:w="3145" w:type="dxa"/>
          </w:tcPr>
          <w:p w:rsidR="00772344" w:rsidRDefault="00A21BA3">
            <w:pPr>
              <w:jc w:val="right"/>
              <w:rPr>
                <w:rFonts w:ascii="Arial" w:hAnsi="Arial"/>
                <w:noProof/>
                <w:sz w:val="16"/>
              </w:rPr>
            </w:pPr>
            <w:r>
              <w:rPr>
                <w:rFonts w:ascii="Arial" w:hAnsi="Arial"/>
                <w:noProof/>
                <w:sz w:val="16"/>
              </w:rPr>
              <w:t>R.F. Domhof</w:t>
            </w:r>
          </w:p>
        </w:tc>
      </w:tr>
      <w:tr w:rsidR="00772344">
        <w:tc>
          <w:tcPr>
            <w:tcW w:w="3145" w:type="dxa"/>
          </w:tcPr>
          <w:p w:rsidR="00772344" w:rsidRDefault="00A21BA3">
            <w:pPr>
              <w:rPr>
                <w:rFonts w:ascii="Arial" w:hAnsi="Arial"/>
                <w:noProof/>
                <w:sz w:val="16"/>
              </w:rPr>
            </w:pPr>
            <w:r>
              <w:rPr>
                <w:rFonts w:ascii="Arial" w:hAnsi="Arial"/>
                <w:noProof/>
                <w:sz w:val="16"/>
              </w:rPr>
              <w:t>J.J. van Dongen</w:t>
            </w:r>
          </w:p>
        </w:tc>
        <w:tc>
          <w:tcPr>
            <w:tcW w:w="3145" w:type="dxa"/>
          </w:tcPr>
          <w:p w:rsidR="00772344" w:rsidRDefault="00A21BA3">
            <w:pPr>
              <w:jc w:val="right"/>
              <w:rPr>
                <w:rFonts w:ascii="Arial" w:hAnsi="Arial"/>
                <w:noProof/>
                <w:sz w:val="16"/>
              </w:rPr>
            </w:pPr>
            <w:r>
              <w:rPr>
                <w:rFonts w:ascii="Arial" w:hAnsi="Arial"/>
                <w:noProof/>
                <w:sz w:val="16"/>
              </w:rPr>
              <w:t>J. van Dorp</w:t>
            </w:r>
          </w:p>
        </w:tc>
      </w:tr>
      <w:tr w:rsidR="00772344">
        <w:tc>
          <w:tcPr>
            <w:tcW w:w="3145" w:type="dxa"/>
          </w:tcPr>
          <w:p w:rsidR="00772344" w:rsidRDefault="00A21BA3">
            <w:pPr>
              <w:rPr>
                <w:rFonts w:ascii="Arial" w:hAnsi="Arial"/>
                <w:noProof/>
                <w:sz w:val="16"/>
              </w:rPr>
            </w:pPr>
            <w:r>
              <w:rPr>
                <w:rFonts w:ascii="Arial" w:hAnsi="Arial"/>
                <w:noProof/>
                <w:sz w:val="16"/>
              </w:rPr>
              <w:t>N. van Essen</w:t>
            </w:r>
          </w:p>
        </w:tc>
        <w:tc>
          <w:tcPr>
            <w:tcW w:w="3145" w:type="dxa"/>
          </w:tcPr>
          <w:p w:rsidR="00772344" w:rsidRDefault="00A21BA3">
            <w:pPr>
              <w:jc w:val="right"/>
              <w:rPr>
                <w:rFonts w:ascii="Arial" w:hAnsi="Arial"/>
                <w:noProof/>
                <w:sz w:val="16"/>
              </w:rPr>
            </w:pPr>
            <w:r>
              <w:rPr>
                <w:rFonts w:ascii="Arial" w:hAnsi="Arial"/>
                <w:noProof/>
                <w:sz w:val="16"/>
              </w:rPr>
              <w:t>F. van Gelderen</w:t>
            </w:r>
          </w:p>
        </w:tc>
      </w:tr>
      <w:tr w:rsidR="00772344">
        <w:tc>
          <w:tcPr>
            <w:tcW w:w="3145" w:type="dxa"/>
          </w:tcPr>
          <w:p w:rsidR="00772344" w:rsidRDefault="00A21BA3">
            <w:pPr>
              <w:rPr>
                <w:rFonts w:ascii="Arial" w:hAnsi="Arial"/>
                <w:noProof/>
                <w:sz w:val="16"/>
              </w:rPr>
            </w:pPr>
            <w:r>
              <w:rPr>
                <w:rFonts w:ascii="Arial" w:hAnsi="Arial"/>
                <w:noProof/>
                <w:sz w:val="16"/>
              </w:rPr>
              <w:t>P.M. van der Graaf</w:t>
            </w:r>
          </w:p>
        </w:tc>
        <w:tc>
          <w:tcPr>
            <w:tcW w:w="3145" w:type="dxa"/>
          </w:tcPr>
          <w:p w:rsidR="00772344" w:rsidRDefault="00A21BA3">
            <w:pPr>
              <w:jc w:val="right"/>
              <w:rPr>
                <w:rFonts w:ascii="Arial" w:hAnsi="Arial"/>
                <w:noProof/>
                <w:sz w:val="16"/>
              </w:rPr>
            </w:pPr>
            <w:r>
              <w:rPr>
                <w:rFonts w:ascii="Arial" w:hAnsi="Arial"/>
                <w:noProof/>
                <w:sz w:val="16"/>
              </w:rPr>
              <w:t>J. Janssen</w:t>
            </w:r>
          </w:p>
        </w:tc>
      </w:tr>
      <w:tr w:rsidR="00772344">
        <w:tc>
          <w:tcPr>
            <w:tcW w:w="3145" w:type="dxa"/>
          </w:tcPr>
          <w:p w:rsidR="00772344" w:rsidRDefault="00A21BA3">
            <w:pPr>
              <w:rPr>
                <w:rFonts w:ascii="Arial" w:hAnsi="Arial"/>
                <w:noProof/>
                <w:sz w:val="16"/>
              </w:rPr>
            </w:pPr>
            <w:r>
              <w:rPr>
                <w:rFonts w:ascii="Arial" w:hAnsi="Arial"/>
                <w:noProof/>
                <w:sz w:val="16"/>
              </w:rPr>
              <w:t>E. Kup</w:t>
            </w:r>
          </w:p>
        </w:tc>
        <w:tc>
          <w:tcPr>
            <w:tcW w:w="3145" w:type="dxa"/>
          </w:tcPr>
          <w:p w:rsidR="00772344" w:rsidRDefault="00A21BA3">
            <w:pPr>
              <w:jc w:val="right"/>
              <w:rPr>
                <w:rFonts w:ascii="Arial" w:hAnsi="Arial"/>
                <w:noProof/>
                <w:sz w:val="16"/>
              </w:rPr>
            </w:pPr>
            <w:r>
              <w:rPr>
                <w:rFonts w:ascii="Arial" w:hAnsi="Arial"/>
                <w:noProof/>
                <w:sz w:val="16"/>
              </w:rPr>
              <w:t>R. van Laaren</w:t>
            </w:r>
          </w:p>
        </w:tc>
      </w:tr>
      <w:tr w:rsidR="00772344">
        <w:tc>
          <w:tcPr>
            <w:tcW w:w="3145" w:type="dxa"/>
          </w:tcPr>
          <w:p w:rsidR="00772344" w:rsidRDefault="00A21BA3">
            <w:pPr>
              <w:rPr>
                <w:rFonts w:ascii="Arial" w:hAnsi="Arial"/>
                <w:noProof/>
                <w:sz w:val="16"/>
              </w:rPr>
            </w:pPr>
            <w:r>
              <w:rPr>
                <w:rFonts w:ascii="Arial" w:hAnsi="Arial"/>
                <w:noProof/>
                <w:sz w:val="16"/>
              </w:rPr>
              <w:t>C.P. van de Nadort</w:t>
            </w:r>
          </w:p>
        </w:tc>
        <w:tc>
          <w:tcPr>
            <w:tcW w:w="3145" w:type="dxa"/>
          </w:tcPr>
          <w:p w:rsidR="00772344" w:rsidRDefault="00A21BA3">
            <w:pPr>
              <w:jc w:val="right"/>
              <w:rPr>
                <w:rFonts w:ascii="Arial" w:hAnsi="Arial"/>
                <w:noProof/>
                <w:sz w:val="16"/>
              </w:rPr>
            </w:pPr>
            <w:r>
              <w:rPr>
                <w:rFonts w:ascii="Arial" w:hAnsi="Arial"/>
                <w:noProof/>
                <w:sz w:val="16"/>
              </w:rPr>
              <w:t>J. Pistoor</w:t>
            </w:r>
          </w:p>
        </w:tc>
      </w:tr>
      <w:tr w:rsidR="00772344">
        <w:tc>
          <w:tcPr>
            <w:tcW w:w="3145" w:type="dxa"/>
          </w:tcPr>
          <w:p w:rsidR="00772344" w:rsidRDefault="00A21BA3">
            <w:pPr>
              <w:rPr>
                <w:rFonts w:ascii="Arial" w:hAnsi="Arial"/>
                <w:noProof/>
                <w:sz w:val="16"/>
              </w:rPr>
            </w:pPr>
            <w:r>
              <w:rPr>
                <w:rFonts w:ascii="Arial" w:hAnsi="Arial"/>
                <w:noProof/>
                <w:sz w:val="16"/>
              </w:rPr>
              <w:t>C.F. Verhoef</w:t>
            </w:r>
          </w:p>
        </w:tc>
        <w:tc>
          <w:tcPr>
            <w:tcW w:w="3145" w:type="dxa"/>
          </w:tcPr>
          <w:p w:rsidR="00772344" w:rsidRDefault="00A21BA3">
            <w:pPr>
              <w:jc w:val="right"/>
              <w:rPr>
                <w:rFonts w:ascii="Arial" w:hAnsi="Arial"/>
                <w:noProof/>
                <w:sz w:val="16"/>
              </w:rPr>
            </w:pPr>
            <w:r>
              <w:rPr>
                <w:rFonts w:ascii="Arial" w:hAnsi="Arial"/>
                <w:noProof/>
                <w:sz w:val="16"/>
              </w:rPr>
              <w:t>J.J. Vermeegen</w:t>
            </w:r>
          </w:p>
        </w:tc>
      </w:tr>
      <w:tr w:rsidR="00772344">
        <w:tc>
          <w:tcPr>
            <w:tcW w:w="3145" w:type="dxa"/>
          </w:tcPr>
          <w:p w:rsidR="00772344" w:rsidRDefault="00A21BA3">
            <w:pPr>
              <w:rPr>
                <w:rFonts w:ascii="Arial" w:hAnsi="Arial"/>
                <w:noProof/>
                <w:sz w:val="16"/>
              </w:rPr>
            </w:pPr>
            <w:r>
              <w:rPr>
                <w:rFonts w:ascii="Arial" w:hAnsi="Arial"/>
                <w:noProof/>
                <w:sz w:val="16"/>
              </w:rPr>
              <w:t>C.J. Vingerhoed</w:t>
            </w:r>
          </w:p>
        </w:tc>
        <w:tc>
          <w:tcPr>
            <w:tcW w:w="3145" w:type="dxa"/>
          </w:tcPr>
          <w:p w:rsidR="00772344" w:rsidRDefault="00A21BA3">
            <w:pPr>
              <w:jc w:val="right"/>
              <w:rPr>
                <w:rFonts w:ascii="Arial" w:hAnsi="Arial"/>
                <w:noProof/>
                <w:sz w:val="16"/>
              </w:rPr>
            </w:pPr>
            <w:r>
              <w:rPr>
                <w:rFonts w:ascii="Arial" w:hAnsi="Arial"/>
                <w:noProof/>
                <w:sz w:val="16"/>
              </w:rPr>
              <w:t>A. Vliegenthart</w:t>
            </w:r>
          </w:p>
        </w:tc>
      </w:tr>
      <w:tr w:rsidR="00772344">
        <w:tc>
          <w:tcPr>
            <w:tcW w:w="3145" w:type="dxa"/>
          </w:tcPr>
          <w:p w:rsidR="00772344" w:rsidRDefault="00772344">
            <w:pPr>
              <w:rPr>
                <w:rFonts w:ascii="Arial" w:hAnsi="Arial"/>
                <w:noProof/>
                <w:sz w:val="16"/>
              </w:rPr>
            </w:pPr>
          </w:p>
        </w:tc>
        <w:tc>
          <w:tcPr>
            <w:tcW w:w="3145" w:type="dxa"/>
          </w:tcPr>
          <w:p w:rsidR="00772344" w:rsidRDefault="00772344">
            <w:pPr>
              <w:jc w:val="right"/>
              <w:rPr>
                <w:rFonts w:ascii="Arial" w:hAnsi="Arial"/>
                <w:noProof/>
                <w:sz w:val="16"/>
              </w:rPr>
            </w:pPr>
          </w:p>
        </w:tc>
      </w:tr>
      <w:tr w:rsidR="00772344">
        <w:tc>
          <w:tcPr>
            <w:tcW w:w="3145" w:type="dxa"/>
          </w:tcPr>
          <w:p w:rsidR="00772344" w:rsidRDefault="00A21BA3">
            <w:pPr>
              <w:rPr>
                <w:rFonts w:ascii="Arial" w:hAnsi="Arial"/>
                <w:noProof/>
                <w:sz w:val="16"/>
              </w:rPr>
            </w:pPr>
            <w:r>
              <w:rPr>
                <w:rFonts w:ascii="Arial" w:hAnsi="Arial"/>
                <w:noProof/>
                <w:sz w:val="16"/>
              </w:rPr>
              <w:t>A.V.S.</w:t>
            </w:r>
          </w:p>
        </w:tc>
        <w:tc>
          <w:tcPr>
            <w:tcW w:w="3145" w:type="dxa"/>
          </w:tcPr>
          <w:p w:rsidR="00772344" w:rsidRDefault="00A21BA3">
            <w:pPr>
              <w:jc w:val="right"/>
              <w:rPr>
                <w:rFonts w:ascii="Arial" w:hAnsi="Arial"/>
                <w:noProof/>
                <w:sz w:val="16"/>
              </w:rPr>
            </w:pPr>
            <w:r>
              <w:rPr>
                <w:rFonts w:ascii="Arial" w:hAnsi="Arial"/>
                <w:noProof/>
                <w:sz w:val="16"/>
              </w:rPr>
              <w:t>ALP-adviseurs</w:t>
            </w:r>
          </w:p>
        </w:tc>
      </w:tr>
      <w:tr w:rsidR="00772344">
        <w:tc>
          <w:tcPr>
            <w:tcW w:w="3145" w:type="dxa"/>
          </w:tcPr>
          <w:p w:rsidR="00772344" w:rsidRDefault="00A21BA3">
            <w:pPr>
              <w:rPr>
                <w:rFonts w:ascii="Arial" w:hAnsi="Arial"/>
                <w:noProof/>
                <w:sz w:val="16"/>
              </w:rPr>
            </w:pPr>
            <w:r>
              <w:rPr>
                <w:rFonts w:ascii="Arial" w:hAnsi="Arial"/>
                <w:noProof/>
                <w:sz w:val="16"/>
              </w:rPr>
              <w:t>Apon Reclame</w:t>
            </w:r>
          </w:p>
        </w:tc>
        <w:tc>
          <w:tcPr>
            <w:tcW w:w="3145" w:type="dxa"/>
          </w:tcPr>
          <w:p w:rsidR="00772344" w:rsidRDefault="00A21BA3">
            <w:pPr>
              <w:jc w:val="right"/>
              <w:rPr>
                <w:rFonts w:ascii="Arial" w:hAnsi="Arial"/>
                <w:noProof/>
                <w:sz w:val="16"/>
              </w:rPr>
            </w:pPr>
            <w:r>
              <w:rPr>
                <w:rFonts w:ascii="Arial" w:hAnsi="Arial"/>
                <w:noProof/>
                <w:sz w:val="16"/>
              </w:rPr>
              <w:t>Banketbakkerij P. Degenkamp</w:t>
            </w:r>
          </w:p>
        </w:tc>
      </w:tr>
      <w:tr w:rsidR="00772344">
        <w:tc>
          <w:tcPr>
            <w:tcW w:w="3145" w:type="dxa"/>
          </w:tcPr>
          <w:p w:rsidR="00772344" w:rsidRDefault="00A21BA3">
            <w:pPr>
              <w:rPr>
                <w:rFonts w:ascii="Arial" w:hAnsi="Arial"/>
                <w:noProof/>
                <w:sz w:val="16"/>
              </w:rPr>
            </w:pPr>
            <w:r>
              <w:rPr>
                <w:rFonts w:ascii="Arial" w:hAnsi="Arial"/>
                <w:noProof/>
                <w:sz w:val="16"/>
              </w:rPr>
              <w:t>BOAG Bouwadviesgroep B.V.</w:t>
            </w:r>
          </w:p>
        </w:tc>
        <w:tc>
          <w:tcPr>
            <w:tcW w:w="3145" w:type="dxa"/>
          </w:tcPr>
          <w:p w:rsidR="00772344" w:rsidRDefault="00A21BA3">
            <w:pPr>
              <w:jc w:val="right"/>
              <w:rPr>
                <w:rFonts w:ascii="Arial" w:hAnsi="Arial"/>
                <w:noProof/>
                <w:sz w:val="16"/>
              </w:rPr>
            </w:pPr>
            <w:r>
              <w:rPr>
                <w:rFonts w:ascii="Arial" w:hAnsi="Arial"/>
                <w:noProof/>
                <w:sz w:val="16"/>
              </w:rPr>
              <w:t>Café Noordplein (Wim Jansen)</w:t>
            </w:r>
          </w:p>
        </w:tc>
      </w:tr>
      <w:tr w:rsidR="00772344">
        <w:tc>
          <w:tcPr>
            <w:tcW w:w="3145" w:type="dxa"/>
          </w:tcPr>
          <w:p w:rsidR="00772344" w:rsidRDefault="00A21BA3">
            <w:pPr>
              <w:rPr>
                <w:rFonts w:ascii="Arial" w:hAnsi="Arial"/>
                <w:noProof/>
                <w:sz w:val="16"/>
              </w:rPr>
            </w:pPr>
            <w:r>
              <w:rPr>
                <w:rFonts w:ascii="Arial" w:hAnsi="Arial"/>
                <w:noProof/>
                <w:sz w:val="16"/>
              </w:rPr>
              <w:t>Cleve &amp; Zonen B.V.</w:t>
            </w:r>
          </w:p>
        </w:tc>
        <w:tc>
          <w:tcPr>
            <w:tcW w:w="3145" w:type="dxa"/>
          </w:tcPr>
          <w:p w:rsidR="00772344" w:rsidRDefault="00A21BA3">
            <w:pPr>
              <w:jc w:val="right"/>
              <w:rPr>
                <w:rFonts w:ascii="Arial" w:hAnsi="Arial"/>
                <w:noProof/>
                <w:sz w:val="16"/>
              </w:rPr>
            </w:pPr>
            <w:r>
              <w:rPr>
                <w:rFonts w:ascii="Arial" w:hAnsi="Arial"/>
                <w:noProof/>
                <w:sz w:val="16"/>
              </w:rPr>
              <w:t>Coolag Holland B.V. Isolatiemateriaal</w:t>
            </w:r>
          </w:p>
        </w:tc>
      </w:tr>
      <w:tr w:rsidR="00772344">
        <w:tc>
          <w:tcPr>
            <w:tcW w:w="3145" w:type="dxa"/>
          </w:tcPr>
          <w:p w:rsidR="00772344" w:rsidRDefault="00A21BA3">
            <w:pPr>
              <w:rPr>
                <w:rFonts w:ascii="Arial" w:hAnsi="Arial"/>
                <w:noProof/>
                <w:sz w:val="16"/>
              </w:rPr>
            </w:pPr>
            <w:r>
              <w:rPr>
                <w:rFonts w:ascii="Arial" w:hAnsi="Arial"/>
                <w:noProof/>
                <w:sz w:val="16"/>
              </w:rPr>
              <w:t xml:space="preserve">Coopers &amp; Lybrand </w:t>
            </w:r>
          </w:p>
        </w:tc>
        <w:tc>
          <w:tcPr>
            <w:tcW w:w="3145" w:type="dxa"/>
          </w:tcPr>
          <w:p w:rsidR="00772344" w:rsidRDefault="00A21BA3">
            <w:pPr>
              <w:jc w:val="right"/>
              <w:rPr>
                <w:rFonts w:ascii="Arial" w:hAnsi="Arial"/>
                <w:noProof/>
                <w:sz w:val="16"/>
              </w:rPr>
            </w:pPr>
            <w:r>
              <w:rPr>
                <w:rFonts w:ascii="Arial" w:hAnsi="Arial"/>
                <w:noProof/>
                <w:sz w:val="16"/>
              </w:rPr>
              <w:t>D. v.d. Berge Schoonmaakbedrijven</w:t>
            </w:r>
          </w:p>
        </w:tc>
      </w:tr>
      <w:tr w:rsidR="00772344" w:rsidRPr="00A21BA3">
        <w:tc>
          <w:tcPr>
            <w:tcW w:w="3145" w:type="dxa"/>
          </w:tcPr>
          <w:p w:rsidR="00772344" w:rsidRDefault="00A21BA3">
            <w:pPr>
              <w:rPr>
                <w:rFonts w:ascii="Arial" w:hAnsi="Arial"/>
                <w:noProof/>
                <w:sz w:val="16"/>
              </w:rPr>
            </w:pPr>
            <w:r>
              <w:rPr>
                <w:rFonts w:ascii="Arial" w:hAnsi="Arial"/>
                <w:noProof/>
                <w:sz w:val="16"/>
              </w:rPr>
              <w:t>Den Haan Antiek-Curiosa-Inboedels</w:t>
            </w:r>
          </w:p>
        </w:tc>
        <w:tc>
          <w:tcPr>
            <w:tcW w:w="3145" w:type="dxa"/>
          </w:tcPr>
          <w:p w:rsidR="00772344" w:rsidRPr="00A21BA3" w:rsidRDefault="00A21BA3">
            <w:pPr>
              <w:jc w:val="right"/>
              <w:rPr>
                <w:rFonts w:ascii="Arial" w:hAnsi="Arial"/>
                <w:noProof/>
                <w:sz w:val="16"/>
                <w:lang w:val="en-US"/>
              </w:rPr>
            </w:pPr>
            <w:r w:rsidRPr="00A21BA3">
              <w:rPr>
                <w:rFonts w:ascii="Arial" w:hAnsi="Arial"/>
                <w:noProof/>
                <w:sz w:val="16"/>
                <w:lang w:val="en-US"/>
              </w:rPr>
              <w:t>Electro-Technies Buro A. Lugthart</w:t>
            </w:r>
          </w:p>
        </w:tc>
      </w:tr>
      <w:tr w:rsidR="00772344">
        <w:tc>
          <w:tcPr>
            <w:tcW w:w="3145" w:type="dxa"/>
          </w:tcPr>
          <w:p w:rsidR="00772344" w:rsidRDefault="00A21BA3">
            <w:pPr>
              <w:rPr>
                <w:rFonts w:ascii="Arial" w:hAnsi="Arial"/>
                <w:noProof/>
                <w:sz w:val="16"/>
              </w:rPr>
            </w:pPr>
            <w:r>
              <w:rPr>
                <w:rFonts w:ascii="Arial" w:hAnsi="Arial"/>
                <w:noProof/>
                <w:sz w:val="16"/>
              </w:rPr>
              <w:t>Euro-Saté</w:t>
            </w:r>
          </w:p>
        </w:tc>
        <w:tc>
          <w:tcPr>
            <w:tcW w:w="3145" w:type="dxa"/>
          </w:tcPr>
          <w:p w:rsidR="00772344" w:rsidRDefault="00A21BA3">
            <w:pPr>
              <w:jc w:val="right"/>
              <w:rPr>
                <w:rFonts w:ascii="Arial" w:hAnsi="Arial"/>
                <w:noProof/>
                <w:sz w:val="16"/>
              </w:rPr>
            </w:pPr>
            <w:r>
              <w:rPr>
                <w:rFonts w:ascii="Arial" w:hAnsi="Arial"/>
                <w:noProof/>
                <w:sz w:val="16"/>
              </w:rPr>
              <w:t>Fino Service Schoonmaakbedrijven</w:t>
            </w:r>
          </w:p>
        </w:tc>
      </w:tr>
      <w:tr w:rsidR="00772344">
        <w:tc>
          <w:tcPr>
            <w:tcW w:w="3145" w:type="dxa"/>
          </w:tcPr>
          <w:p w:rsidR="00772344" w:rsidRDefault="00A21BA3">
            <w:pPr>
              <w:rPr>
                <w:rFonts w:ascii="Arial" w:hAnsi="Arial"/>
                <w:noProof/>
                <w:sz w:val="16"/>
              </w:rPr>
            </w:pPr>
            <w:r>
              <w:rPr>
                <w:rFonts w:ascii="Arial" w:hAnsi="Arial"/>
                <w:noProof/>
                <w:sz w:val="16"/>
              </w:rPr>
              <w:t>J. Opmeer Isolatie Rotterdam B.V.</w:t>
            </w:r>
          </w:p>
        </w:tc>
        <w:tc>
          <w:tcPr>
            <w:tcW w:w="3145" w:type="dxa"/>
          </w:tcPr>
          <w:p w:rsidR="00772344" w:rsidRDefault="00A21BA3">
            <w:pPr>
              <w:jc w:val="right"/>
              <w:rPr>
                <w:rFonts w:ascii="Arial" w:hAnsi="Arial"/>
                <w:noProof/>
                <w:sz w:val="16"/>
              </w:rPr>
            </w:pPr>
            <w:r>
              <w:rPr>
                <w:rFonts w:ascii="Arial" w:hAnsi="Arial"/>
                <w:noProof/>
                <w:sz w:val="16"/>
              </w:rPr>
              <w:t>J. van Dijk en Dochters B.V.</w:t>
            </w:r>
          </w:p>
        </w:tc>
      </w:tr>
      <w:tr w:rsidR="00772344">
        <w:tc>
          <w:tcPr>
            <w:tcW w:w="3145" w:type="dxa"/>
          </w:tcPr>
          <w:p w:rsidR="00772344" w:rsidRDefault="00A21BA3">
            <w:pPr>
              <w:rPr>
                <w:rFonts w:ascii="Arial" w:hAnsi="Arial"/>
                <w:noProof/>
                <w:sz w:val="16"/>
              </w:rPr>
            </w:pPr>
            <w:r>
              <w:rPr>
                <w:rFonts w:ascii="Arial" w:hAnsi="Arial"/>
                <w:noProof/>
                <w:sz w:val="16"/>
              </w:rPr>
              <w:t>J. Wings B.V. Aannemers</w:t>
            </w:r>
          </w:p>
        </w:tc>
        <w:tc>
          <w:tcPr>
            <w:tcW w:w="3145" w:type="dxa"/>
          </w:tcPr>
          <w:p w:rsidR="00772344" w:rsidRDefault="00A21BA3">
            <w:pPr>
              <w:jc w:val="right"/>
              <w:rPr>
                <w:rFonts w:ascii="Arial" w:hAnsi="Arial"/>
                <w:noProof/>
                <w:sz w:val="16"/>
              </w:rPr>
            </w:pPr>
            <w:r>
              <w:rPr>
                <w:rFonts w:ascii="Arial" w:hAnsi="Arial"/>
                <w:noProof/>
                <w:sz w:val="16"/>
              </w:rPr>
              <w:t>J.M.S Vastgoed Adviseurs</w:t>
            </w:r>
          </w:p>
        </w:tc>
      </w:tr>
      <w:tr w:rsidR="00772344">
        <w:tc>
          <w:tcPr>
            <w:tcW w:w="3145" w:type="dxa"/>
          </w:tcPr>
          <w:p w:rsidR="00772344" w:rsidRDefault="00A21BA3">
            <w:pPr>
              <w:rPr>
                <w:rFonts w:ascii="Arial" w:hAnsi="Arial"/>
                <w:noProof/>
                <w:sz w:val="16"/>
              </w:rPr>
            </w:pPr>
            <w:r>
              <w:rPr>
                <w:rFonts w:ascii="Arial" w:hAnsi="Arial"/>
                <w:noProof/>
                <w:sz w:val="16"/>
              </w:rPr>
              <w:t>Jongbloed Accountacy</w:t>
            </w:r>
          </w:p>
        </w:tc>
        <w:tc>
          <w:tcPr>
            <w:tcW w:w="3145" w:type="dxa"/>
          </w:tcPr>
          <w:p w:rsidR="00772344" w:rsidRDefault="00A21BA3">
            <w:pPr>
              <w:jc w:val="right"/>
              <w:rPr>
                <w:rFonts w:ascii="Arial" w:hAnsi="Arial"/>
                <w:noProof/>
                <w:sz w:val="16"/>
              </w:rPr>
            </w:pPr>
            <w:r>
              <w:rPr>
                <w:rFonts w:ascii="Arial" w:hAnsi="Arial"/>
                <w:noProof/>
                <w:sz w:val="16"/>
              </w:rPr>
              <w:t>Kantine camping “Bonafide”</w:t>
            </w:r>
          </w:p>
        </w:tc>
      </w:tr>
      <w:tr w:rsidR="00772344">
        <w:tc>
          <w:tcPr>
            <w:tcW w:w="3145" w:type="dxa"/>
          </w:tcPr>
          <w:p w:rsidR="00772344" w:rsidRDefault="00A21BA3">
            <w:pPr>
              <w:rPr>
                <w:rFonts w:ascii="Arial" w:hAnsi="Arial"/>
                <w:noProof/>
                <w:sz w:val="16"/>
              </w:rPr>
            </w:pPr>
            <w:r>
              <w:rPr>
                <w:rFonts w:ascii="Arial" w:hAnsi="Arial"/>
                <w:noProof/>
                <w:sz w:val="16"/>
              </w:rPr>
              <w:t>Kantoor Plus</w:t>
            </w:r>
          </w:p>
        </w:tc>
        <w:tc>
          <w:tcPr>
            <w:tcW w:w="3145" w:type="dxa"/>
          </w:tcPr>
          <w:p w:rsidR="00772344" w:rsidRDefault="00A21BA3">
            <w:pPr>
              <w:jc w:val="right"/>
              <w:rPr>
                <w:rFonts w:ascii="Arial" w:hAnsi="Arial"/>
                <w:noProof/>
                <w:sz w:val="16"/>
              </w:rPr>
            </w:pPr>
            <w:r>
              <w:rPr>
                <w:rFonts w:ascii="Arial" w:hAnsi="Arial"/>
                <w:noProof/>
                <w:sz w:val="16"/>
              </w:rPr>
              <w:t>Kreisel Autobedrijven B.V.</w:t>
            </w:r>
          </w:p>
        </w:tc>
      </w:tr>
      <w:tr w:rsidR="00772344">
        <w:tc>
          <w:tcPr>
            <w:tcW w:w="3145" w:type="dxa"/>
          </w:tcPr>
          <w:p w:rsidR="00772344" w:rsidRDefault="00A21BA3">
            <w:pPr>
              <w:rPr>
                <w:rFonts w:ascii="Arial" w:hAnsi="Arial"/>
                <w:noProof/>
                <w:sz w:val="16"/>
              </w:rPr>
            </w:pPr>
            <w:r>
              <w:rPr>
                <w:rFonts w:ascii="Arial" w:hAnsi="Arial"/>
                <w:noProof/>
                <w:sz w:val="16"/>
              </w:rPr>
              <w:t>L. Taal Fysiotherapeut</w:t>
            </w:r>
          </w:p>
        </w:tc>
        <w:tc>
          <w:tcPr>
            <w:tcW w:w="3145" w:type="dxa"/>
          </w:tcPr>
          <w:p w:rsidR="00772344" w:rsidRDefault="00A21BA3">
            <w:pPr>
              <w:jc w:val="right"/>
              <w:rPr>
                <w:rFonts w:ascii="Arial" w:hAnsi="Arial"/>
                <w:noProof/>
                <w:sz w:val="16"/>
              </w:rPr>
            </w:pPr>
            <w:r>
              <w:rPr>
                <w:rFonts w:ascii="Arial" w:hAnsi="Arial"/>
                <w:noProof/>
                <w:sz w:val="16"/>
              </w:rPr>
              <w:t>Lavold Schoonmaakbedrijven B.V.</w:t>
            </w:r>
          </w:p>
        </w:tc>
      </w:tr>
      <w:tr w:rsidR="00772344">
        <w:tc>
          <w:tcPr>
            <w:tcW w:w="3145" w:type="dxa"/>
          </w:tcPr>
          <w:p w:rsidR="00772344" w:rsidRDefault="00A21BA3">
            <w:pPr>
              <w:rPr>
                <w:rFonts w:ascii="Arial" w:hAnsi="Arial"/>
                <w:noProof/>
                <w:sz w:val="16"/>
              </w:rPr>
            </w:pPr>
            <w:r>
              <w:rPr>
                <w:rFonts w:ascii="Arial" w:hAnsi="Arial"/>
                <w:noProof/>
                <w:sz w:val="16"/>
              </w:rPr>
              <w:t>Losa Automatics</w:t>
            </w:r>
          </w:p>
        </w:tc>
        <w:tc>
          <w:tcPr>
            <w:tcW w:w="3145" w:type="dxa"/>
          </w:tcPr>
          <w:p w:rsidR="00772344" w:rsidRDefault="00A21BA3">
            <w:pPr>
              <w:jc w:val="right"/>
              <w:rPr>
                <w:rFonts w:ascii="Arial" w:hAnsi="Arial"/>
                <w:noProof/>
                <w:sz w:val="16"/>
              </w:rPr>
            </w:pPr>
            <w:r>
              <w:rPr>
                <w:rFonts w:ascii="Arial" w:hAnsi="Arial"/>
                <w:noProof/>
                <w:sz w:val="16"/>
              </w:rPr>
              <w:t>M.L. Produkties</w:t>
            </w:r>
          </w:p>
        </w:tc>
      </w:tr>
      <w:tr w:rsidR="00772344">
        <w:tc>
          <w:tcPr>
            <w:tcW w:w="3145" w:type="dxa"/>
          </w:tcPr>
          <w:p w:rsidR="00772344" w:rsidRDefault="00A21BA3">
            <w:pPr>
              <w:rPr>
                <w:rFonts w:ascii="Arial" w:hAnsi="Arial"/>
                <w:noProof/>
                <w:sz w:val="16"/>
              </w:rPr>
            </w:pPr>
            <w:r>
              <w:rPr>
                <w:rFonts w:ascii="Arial" w:hAnsi="Arial"/>
                <w:noProof/>
                <w:sz w:val="16"/>
              </w:rPr>
              <w:t>NIMA Glas- en Gevelreiniging</w:t>
            </w:r>
          </w:p>
        </w:tc>
        <w:tc>
          <w:tcPr>
            <w:tcW w:w="3145" w:type="dxa"/>
          </w:tcPr>
          <w:p w:rsidR="00772344" w:rsidRDefault="00A21BA3">
            <w:pPr>
              <w:jc w:val="right"/>
              <w:rPr>
                <w:rFonts w:ascii="Arial" w:hAnsi="Arial"/>
                <w:noProof/>
                <w:sz w:val="16"/>
              </w:rPr>
            </w:pPr>
            <w:r>
              <w:rPr>
                <w:rFonts w:ascii="Arial" w:hAnsi="Arial"/>
                <w:noProof/>
                <w:sz w:val="16"/>
              </w:rPr>
              <w:t>R.C.V.V. Zwart-Wit '28</w:t>
            </w:r>
          </w:p>
        </w:tc>
      </w:tr>
      <w:tr w:rsidR="00772344">
        <w:tc>
          <w:tcPr>
            <w:tcW w:w="3145" w:type="dxa"/>
          </w:tcPr>
          <w:p w:rsidR="00772344" w:rsidRPr="00A21BA3" w:rsidRDefault="00A21BA3">
            <w:pPr>
              <w:rPr>
                <w:rFonts w:ascii="Arial" w:hAnsi="Arial"/>
                <w:noProof/>
                <w:sz w:val="16"/>
                <w:lang w:val="en-US"/>
              </w:rPr>
            </w:pPr>
            <w:r w:rsidRPr="00A21BA3">
              <w:rPr>
                <w:rFonts w:ascii="Arial" w:hAnsi="Arial"/>
                <w:noProof/>
                <w:sz w:val="16"/>
                <w:lang w:val="en-US"/>
              </w:rPr>
              <w:t>R.K.S.V. Leonidas</w:t>
            </w:r>
          </w:p>
        </w:tc>
        <w:tc>
          <w:tcPr>
            <w:tcW w:w="3145" w:type="dxa"/>
          </w:tcPr>
          <w:p w:rsidR="00772344" w:rsidRDefault="00A21BA3">
            <w:pPr>
              <w:jc w:val="right"/>
              <w:rPr>
                <w:rFonts w:ascii="Arial" w:hAnsi="Arial"/>
                <w:noProof/>
                <w:sz w:val="16"/>
              </w:rPr>
            </w:pPr>
            <w:r>
              <w:rPr>
                <w:rFonts w:ascii="Arial" w:hAnsi="Arial"/>
                <w:noProof/>
                <w:sz w:val="16"/>
              </w:rPr>
              <w:t>R.S. Drukkeri</w:t>
            </w:r>
          </w:p>
        </w:tc>
      </w:tr>
      <w:tr w:rsidR="00772344">
        <w:tc>
          <w:tcPr>
            <w:tcW w:w="3145" w:type="dxa"/>
          </w:tcPr>
          <w:p w:rsidR="00772344" w:rsidRDefault="00A21BA3">
            <w:pPr>
              <w:rPr>
                <w:rFonts w:ascii="Arial" w:hAnsi="Arial"/>
                <w:noProof/>
                <w:sz w:val="16"/>
              </w:rPr>
            </w:pPr>
            <w:r>
              <w:rPr>
                <w:rFonts w:ascii="Arial" w:hAnsi="Arial"/>
                <w:noProof/>
                <w:sz w:val="16"/>
              </w:rPr>
              <w:t>Renault</w:t>
            </w:r>
          </w:p>
        </w:tc>
        <w:tc>
          <w:tcPr>
            <w:tcW w:w="3145" w:type="dxa"/>
          </w:tcPr>
          <w:p w:rsidR="00772344" w:rsidRDefault="00A21BA3">
            <w:pPr>
              <w:jc w:val="right"/>
              <w:rPr>
                <w:rFonts w:ascii="Arial" w:hAnsi="Arial"/>
                <w:noProof/>
                <w:sz w:val="16"/>
              </w:rPr>
            </w:pPr>
            <w:r>
              <w:rPr>
                <w:rFonts w:ascii="Arial" w:hAnsi="Arial"/>
                <w:noProof/>
                <w:sz w:val="16"/>
              </w:rPr>
              <w:t>S.C. Feijenoord</w:t>
            </w:r>
          </w:p>
        </w:tc>
      </w:tr>
      <w:tr w:rsidR="00772344">
        <w:tc>
          <w:tcPr>
            <w:tcW w:w="3145" w:type="dxa"/>
          </w:tcPr>
          <w:p w:rsidR="00772344" w:rsidRDefault="00A21BA3">
            <w:pPr>
              <w:rPr>
                <w:rFonts w:ascii="Arial" w:hAnsi="Arial"/>
                <w:noProof/>
                <w:sz w:val="16"/>
              </w:rPr>
            </w:pPr>
            <w:r>
              <w:rPr>
                <w:rFonts w:ascii="Arial" w:hAnsi="Arial"/>
                <w:noProof/>
                <w:sz w:val="16"/>
              </w:rPr>
              <w:t>Sauna Groenoord</w:t>
            </w:r>
          </w:p>
        </w:tc>
        <w:tc>
          <w:tcPr>
            <w:tcW w:w="3145" w:type="dxa"/>
          </w:tcPr>
          <w:p w:rsidR="00772344" w:rsidRDefault="00A21BA3">
            <w:pPr>
              <w:jc w:val="right"/>
              <w:rPr>
                <w:rFonts w:ascii="Arial" w:hAnsi="Arial"/>
                <w:noProof/>
                <w:sz w:val="16"/>
              </w:rPr>
            </w:pPr>
            <w:r>
              <w:rPr>
                <w:rFonts w:ascii="Arial" w:hAnsi="Arial"/>
                <w:noProof/>
                <w:sz w:val="16"/>
              </w:rPr>
              <w:t>Schildersbedrijf Gebr.  v.d. Heide</w:t>
            </w:r>
          </w:p>
        </w:tc>
      </w:tr>
      <w:tr w:rsidR="00772344">
        <w:tc>
          <w:tcPr>
            <w:tcW w:w="3145" w:type="dxa"/>
          </w:tcPr>
          <w:p w:rsidR="00772344" w:rsidRDefault="00A21BA3">
            <w:pPr>
              <w:rPr>
                <w:rFonts w:ascii="Arial" w:hAnsi="Arial"/>
                <w:noProof/>
                <w:sz w:val="16"/>
              </w:rPr>
            </w:pPr>
            <w:r>
              <w:rPr>
                <w:rFonts w:ascii="Arial" w:hAnsi="Arial"/>
                <w:noProof/>
                <w:sz w:val="16"/>
              </w:rPr>
              <w:t>Schoonmaakbedrijf C. Weda</w:t>
            </w:r>
          </w:p>
        </w:tc>
        <w:tc>
          <w:tcPr>
            <w:tcW w:w="3145" w:type="dxa"/>
          </w:tcPr>
          <w:p w:rsidR="00772344" w:rsidRDefault="00A21BA3">
            <w:pPr>
              <w:jc w:val="right"/>
              <w:rPr>
                <w:rFonts w:ascii="Arial" w:hAnsi="Arial"/>
                <w:noProof/>
                <w:sz w:val="16"/>
              </w:rPr>
            </w:pPr>
            <w:r>
              <w:rPr>
                <w:rFonts w:ascii="Arial" w:hAnsi="Arial"/>
                <w:noProof/>
                <w:sz w:val="16"/>
              </w:rPr>
              <w:t>Sportpoint Wim de Graaff</w:t>
            </w:r>
          </w:p>
        </w:tc>
      </w:tr>
      <w:tr w:rsidR="00772344">
        <w:tc>
          <w:tcPr>
            <w:tcW w:w="3145" w:type="dxa"/>
          </w:tcPr>
          <w:p w:rsidR="00772344" w:rsidRDefault="00A21BA3">
            <w:pPr>
              <w:rPr>
                <w:rFonts w:ascii="Arial" w:hAnsi="Arial"/>
                <w:noProof/>
                <w:sz w:val="16"/>
              </w:rPr>
            </w:pPr>
            <w:r>
              <w:rPr>
                <w:rFonts w:ascii="Arial" w:hAnsi="Arial"/>
                <w:noProof/>
                <w:sz w:val="16"/>
              </w:rPr>
              <w:t>Stuyvers Schoonmaakbedrijven B.V.</w:t>
            </w:r>
          </w:p>
        </w:tc>
        <w:tc>
          <w:tcPr>
            <w:tcW w:w="3145" w:type="dxa"/>
          </w:tcPr>
          <w:p w:rsidR="00772344" w:rsidRDefault="00A21BA3">
            <w:pPr>
              <w:jc w:val="right"/>
              <w:rPr>
                <w:rFonts w:ascii="Arial" w:hAnsi="Arial"/>
                <w:noProof/>
                <w:sz w:val="16"/>
              </w:rPr>
            </w:pPr>
            <w:r>
              <w:rPr>
                <w:rFonts w:ascii="Arial" w:hAnsi="Arial"/>
                <w:noProof/>
                <w:sz w:val="16"/>
              </w:rPr>
              <w:t>Van Mameren Scheepsbetimmeringen</w:t>
            </w:r>
          </w:p>
        </w:tc>
      </w:tr>
      <w:tr w:rsidR="00772344">
        <w:tc>
          <w:tcPr>
            <w:tcW w:w="3145" w:type="dxa"/>
          </w:tcPr>
          <w:p w:rsidR="00772344" w:rsidRDefault="00A21BA3">
            <w:pPr>
              <w:rPr>
                <w:rFonts w:ascii="Arial" w:hAnsi="Arial"/>
                <w:noProof/>
                <w:sz w:val="16"/>
              </w:rPr>
            </w:pPr>
            <w:r>
              <w:rPr>
                <w:rFonts w:ascii="Arial" w:hAnsi="Arial"/>
                <w:noProof/>
                <w:sz w:val="16"/>
              </w:rPr>
              <w:t>Vertom Scheepvaart- en Handelmij B.V.</w:t>
            </w:r>
          </w:p>
        </w:tc>
        <w:tc>
          <w:tcPr>
            <w:tcW w:w="3145" w:type="dxa"/>
          </w:tcPr>
          <w:p w:rsidR="00772344" w:rsidRDefault="00A21BA3">
            <w:pPr>
              <w:jc w:val="right"/>
              <w:rPr>
                <w:rFonts w:ascii="Arial" w:hAnsi="Arial"/>
                <w:noProof/>
                <w:sz w:val="16"/>
              </w:rPr>
            </w:pPr>
            <w:r>
              <w:rPr>
                <w:rFonts w:ascii="Arial" w:hAnsi="Arial"/>
                <w:noProof/>
                <w:sz w:val="16"/>
              </w:rPr>
              <w:t>Zanussi</w:t>
            </w:r>
          </w:p>
        </w:tc>
      </w:tr>
    </w:tbl>
    <w:p w:rsidR="00772344" w:rsidRDefault="00A21BA3">
      <w:pPr>
        <w:pStyle w:val="Kop1"/>
        <w:pBdr>
          <w:top w:val="none" w:sz="0" w:space="0" w:color="auto"/>
        </w:pBdr>
        <w:tabs>
          <w:tab w:val="right" w:pos="6096"/>
        </w:tabs>
        <w:rPr>
          <w:i/>
          <w:sz w:val="28"/>
        </w:rPr>
      </w:pPr>
      <w:r>
        <w:br w:type="page"/>
      </w:r>
      <w:bookmarkStart w:id="9" w:name="_Toc355599007"/>
      <w:bookmarkStart w:id="10" w:name="_Toc355686629"/>
      <w:r>
        <w:lastRenderedPageBreak/>
        <w:t>Voetbalscheidsrechter? C.K.C.!</w:t>
      </w:r>
      <w:r>
        <w:br/>
      </w:r>
      <w:r>
        <w:rPr>
          <w:i/>
          <w:sz w:val="28"/>
        </w:rPr>
        <w:t>(december 1988)</w:t>
      </w:r>
      <w:bookmarkEnd w:id="9"/>
      <w:bookmarkEnd w:id="10"/>
    </w:p>
    <w:p w:rsidR="00772344" w:rsidRDefault="00A21BA3">
      <w:pPr>
        <w:pStyle w:val="Schrijver"/>
      </w:pPr>
      <w:r>
        <w:t>Freek de Vlaam</w:t>
      </w:r>
    </w:p>
    <w:p w:rsidR="00772344" w:rsidRDefault="00A21BA3">
      <w:r>
        <w:t>Wie na het lezen van bo</w:t>
      </w:r>
      <w:r>
        <w:softHyphen/>
        <w:t>venstaande kop denkt aan de roemruchte voetbalvere</w:t>
      </w:r>
      <w:r>
        <w:softHyphen/>
        <w:t>niging C.K.C. uit de afge</w:t>
      </w:r>
      <w:r>
        <w:softHyphen/>
        <w:t xml:space="preserve">legen Rotterdamse wijk </w:t>
      </w:r>
      <w:proofErr w:type="spellStart"/>
      <w:r>
        <w:t>Kralingscheveer</w:t>
      </w:r>
      <w:proofErr w:type="spellEnd"/>
      <w:r>
        <w:t>, heeft ge</w:t>
      </w:r>
      <w:r>
        <w:softHyphen/>
        <w:t>lijk voor zover het 'voet</w:t>
      </w:r>
      <w:r>
        <w:softHyphen/>
        <w:t>bal' betreft, maar onge</w:t>
      </w:r>
      <w:r>
        <w:softHyphen/>
        <w:t>lijk ten opzichte van 'scheidsrechter'.</w:t>
      </w:r>
    </w:p>
    <w:p w:rsidR="00772344" w:rsidRDefault="00772344"/>
    <w:p w:rsidR="00772344" w:rsidRDefault="00A21BA3">
      <w:r>
        <w:t>De afkorting van de voet</w:t>
      </w:r>
      <w:r>
        <w:softHyphen/>
        <w:t>balvereniging staat voor Capelle-</w:t>
      </w:r>
      <w:proofErr w:type="spellStart"/>
      <w:r>
        <w:t>Kralingscheveer</w:t>
      </w:r>
      <w:proofErr w:type="spellEnd"/>
      <w:r>
        <w:t>-Combinatie, maar onderge</w:t>
      </w:r>
      <w:r>
        <w:softHyphen/>
        <w:t>tekende hangt al jarenlang het profiel van de scheidsrechter aan deze afkorting op, en dan bete</w:t>
      </w:r>
      <w:r>
        <w:softHyphen/>
        <w:t>kenen deze letters:</w:t>
      </w:r>
    </w:p>
    <w:p w:rsidR="00772344" w:rsidRDefault="00A21BA3">
      <w:r>
        <w:rPr>
          <w:u w:val="single"/>
        </w:rPr>
        <w:t>C</w:t>
      </w:r>
      <w:r>
        <w:t xml:space="preserve"> van Capaciteiten om lei</w:t>
      </w:r>
      <w:r>
        <w:softHyphen/>
        <w:t>ding te geven,</w:t>
      </w:r>
    </w:p>
    <w:p w:rsidR="00772344" w:rsidRDefault="00A21BA3">
      <w:r>
        <w:rPr>
          <w:u w:val="single"/>
        </w:rPr>
        <w:t>K</w:t>
      </w:r>
      <w:r>
        <w:t xml:space="preserve"> van Kennis van de spel</w:t>
      </w:r>
      <w:r>
        <w:softHyphen/>
        <w:t>regels en</w:t>
      </w:r>
    </w:p>
    <w:p w:rsidR="00772344" w:rsidRDefault="00A21BA3">
      <w:r>
        <w:rPr>
          <w:u w:val="single"/>
        </w:rPr>
        <w:t>C</w:t>
      </w:r>
      <w:r>
        <w:t xml:space="preserve"> van Conditie om 1 en 2 toe te passen. Als je nog tot de jongere generatie behoort, </w:t>
      </w:r>
      <w:proofErr w:type="spellStart"/>
      <w:r>
        <w:t>zul</w:t>
      </w:r>
      <w:proofErr w:type="spellEnd"/>
      <w:r>
        <w:t xml:space="preserve"> je bezwaren hebben tegen de schrijf</w:t>
      </w:r>
      <w:r>
        <w:softHyphen/>
        <w:t>wijze van de drie woorden, maar ik ben van bouwjaar 1931 en dat verklaart de oude spelling.</w:t>
      </w:r>
    </w:p>
    <w:p w:rsidR="00772344" w:rsidRDefault="00A21BA3">
      <w:r>
        <w:t>Capaciteiten om leiding te geven bestaan uit geeste</w:t>
      </w:r>
      <w:r>
        <w:softHyphen/>
        <w:t>lijke eigenschappen, waar</w:t>
      </w:r>
      <w:r>
        <w:softHyphen/>
        <w:t>van de basis aanwezig moet zijn. Eerlijk en snel rea</w:t>
      </w:r>
      <w:r>
        <w:softHyphen/>
        <w:t xml:space="preserve">geren op de waarnemingen, incasseren van commentaar en </w:t>
      </w:r>
      <w:proofErr w:type="spellStart"/>
      <w:r>
        <w:t>critiek</w:t>
      </w:r>
      <w:proofErr w:type="spellEnd"/>
      <w:r>
        <w:t xml:space="preserve"> alsmede karak</w:t>
      </w:r>
      <w:r>
        <w:softHyphen/>
        <w:t>ter, lef, moed tonen bij het nemen van doorslagge</w:t>
      </w:r>
      <w:r>
        <w:softHyphen/>
        <w:t>vende beslissingen. Als je geen moed hebt, moet je een ander sport kiezen, staat er keihard in de Handleiding. Zou dat de reden zijn van het enorme tekort aan scheidsrech</w:t>
      </w:r>
      <w:r>
        <w:softHyphen/>
        <w:t>ters? Ik denk van niet, want er wordt veel ge</w:t>
      </w:r>
      <w:r>
        <w:softHyphen/>
        <w:t>fietst en gelopen!</w:t>
      </w:r>
    </w:p>
    <w:p w:rsidR="00772344" w:rsidRDefault="00A21BA3">
      <w:r>
        <w:t>Kennis van de spelregels is gemakkelijk te verga</w:t>
      </w:r>
      <w:r>
        <w:softHyphen/>
        <w:t>ren, want de Handleiding telt maar 150 bladzijden en die zijn zelfs voor een niet-lezer wel te verte</w:t>
      </w:r>
      <w:r>
        <w:softHyphen/>
        <w:t>ren, want het gaat over je hobby. Om het lezen wat aantrekkelijker te maken kun je beginnen met het lezen van alleen de re</w:t>
      </w:r>
      <w:r>
        <w:softHyphen/>
        <w:t>gels, daarna alleen de officiële beslissingen en ten slotte de toelichtin</w:t>
      </w:r>
      <w:r>
        <w:softHyphen/>
        <w:t>gen en adviezen. Toch leuk!</w:t>
      </w:r>
    </w:p>
    <w:p w:rsidR="00772344" w:rsidRDefault="00A21BA3">
      <w:r>
        <w:t xml:space="preserve">Conditie om 1 en 2 toe te passen, want het spel kan heen en weer golven en dan </w:t>
      </w:r>
      <w:proofErr w:type="spellStart"/>
      <w:r>
        <w:t>zul</w:t>
      </w:r>
      <w:proofErr w:type="spellEnd"/>
      <w:r>
        <w:t xml:space="preserve"> je toch ter plekke moeten zijn om overtredin</w:t>
      </w:r>
      <w:r>
        <w:softHyphen/>
        <w:t>gen waar te nemen en te bestraffen. De spelers moeten niet hoeven te zoe</w:t>
      </w:r>
      <w:r>
        <w:softHyphen/>
        <w:t>ken naar de man in het zwarte pak, maar moeten bij wijze van spreken zijn adem in hun nek voelen. Niet letterlijk, want dat kan slecht voor hun ge</w:t>
      </w:r>
      <w:r>
        <w:softHyphen/>
        <w:t>zondheid zijn. De scheids</w:t>
      </w:r>
      <w:r>
        <w:softHyphen/>
        <w:t>rechter moet echter ook aan zijn eigen gezondheid denken, want wedstrijden leiden zonder te trainen is vragen om lichamelijke problemen.</w:t>
      </w:r>
    </w:p>
    <w:p w:rsidR="00772344" w:rsidRDefault="00A21BA3">
      <w:r>
        <w:lastRenderedPageBreak/>
        <w:t>Helaas ken ik een paar droevige voor</w:t>
      </w:r>
      <w:r>
        <w:softHyphen/>
        <w:t>beelden. Hardlopers zijn doodlopers, als je niet traint. Kom dus.</w:t>
      </w:r>
    </w:p>
    <w:p w:rsidR="00772344" w:rsidRPr="00A21BA3" w:rsidRDefault="00772344">
      <w:pPr>
        <w:tabs>
          <w:tab w:val="left" w:pos="-720"/>
        </w:tabs>
      </w:pPr>
    </w:p>
    <w:p w:rsidR="00772344" w:rsidRDefault="00A21BA3">
      <w:pPr>
        <w:pStyle w:val="Kop1"/>
        <w:rPr>
          <w:i/>
          <w:sz w:val="28"/>
        </w:rPr>
      </w:pPr>
      <w:bookmarkStart w:id="11" w:name="_Toc355599022"/>
      <w:bookmarkStart w:id="12" w:name="_Toc355686630"/>
      <w:bookmarkStart w:id="13" w:name="_Toc355599014"/>
      <w:bookmarkStart w:id="14" w:name="_Toc355599008"/>
      <w:r>
        <w:t>Prestatief</w:t>
      </w:r>
      <w:r>
        <w:br/>
      </w:r>
      <w:r>
        <w:rPr>
          <w:i/>
          <w:sz w:val="28"/>
        </w:rPr>
        <w:t>(november 1991)</w:t>
      </w:r>
      <w:bookmarkEnd w:id="11"/>
      <w:bookmarkEnd w:id="12"/>
    </w:p>
    <w:p w:rsidR="00772344" w:rsidRDefault="00A21BA3">
      <w:pPr>
        <w:pStyle w:val="Schrijver"/>
      </w:pPr>
      <w:r>
        <w:t>Henk Lavrijssen</w:t>
      </w:r>
    </w:p>
    <w:p w:rsidR="00772344" w:rsidRDefault="00A21BA3">
      <w:r>
        <w:t>De zomervakantie en dus het voor de voetballerij stille seizoen is alweer achter de rug. Vol enthousiasme door promotie of gefrustreerd door degradatie, doch geïnspireerd door nieuwe trainers, positieve verwachtingen en diagnoses met het oog op de behaalde resultaten in het oefenprogramma, zijn de clubs c.q. elftallen het nieuwe seizoen weer ingegaan.</w:t>
      </w:r>
    </w:p>
    <w:p w:rsidR="00772344" w:rsidRDefault="00772344"/>
    <w:p w:rsidR="00772344" w:rsidRDefault="00A21BA3">
      <w:r>
        <w:t>Ditzelfde geldt ook voor de scheidsrechters. Sommigen onder ons zijn geïnspireerd en gemotiveerd, doordat zij tegen de verwachtingen in zijn bleven steken of zelfs zijn gedegradeerd.</w:t>
      </w:r>
    </w:p>
    <w:p w:rsidR="00772344" w:rsidRDefault="00772344"/>
    <w:p w:rsidR="00772344" w:rsidRDefault="00A21BA3">
      <w:r>
        <w:t>Tot nog toe loopt de vergelijking van de groepen voetballende sporters en leidende sporters (scheidsrechters) parallel. Het grote verschil zit echter in de begeleiding. Daar waar de voetballers medische, mentale en tactische begeleiding krijgen, moet de scheidsrechter het in grote lijnen alleen doen (ik laat nu de groep "Betaalde Scheidsrechters" buiten beschouwing).</w:t>
      </w:r>
    </w:p>
    <w:p w:rsidR="00772344" w:rsidRDefault="00772344"/>
    <w:p w:rsidR="00772344" w:rsidRDefault="00A21BA3">
      <w:r>
        <w:t>Terwijl de voetballers steeds betere faciliteiten krijgen raken de scheidsrechters meer en meer in een isolement. Van bijscholing is nauwelijks sprake, terwijl mentale en medische begeleiding helemaal achterwege blijft.</w:t>
      </w:r>
    </w:p>
    <w:p w:rsidR="00772344" w:rsidRDefault="00772344"/>
    <w:p w:rsidR="00772344" w:rsidRDefault="00A21BA3">
      <w:r>
        <w:t xml:space="preserve">De R.S.V. telt een 3 à 4 honderd leden, waarvan er maar een klein aantal op de trainingsavonden verschijnt. Er wordt onder de bezielende leiding van Freek de </w:t>
      </w:r>
      <w:proofErr w:type="spellStart"/>
      <w:r>
        <w:t>Vlaam</w:t>
      </w:r>
      <w:proofErr w:type="spellEnd"/>
      <w:r>
        <w:t xml:space="preserve"> enthousiast getraind en een heel klein aantal wordt door Koos en Dook (allen op eigen verzoek) begeleid. Dit alles is slechts een begin, doch ontoereikend. Om het scheidsrechterskorps zowel kwalitatief als kwantitatief op peil te houden is meer nodig.</w:t>
      </w:r>
    </w:p>
    <w:p w:rsidR="00772344" w:rsidRDefault="00772344"/>
    <w:p w:rsidR="00772344" w:rsidRDefault="00A21BA3">
      <w:proofErr w:type="spellStart"/>
      <w:r>
        <w:t>Mijns</w:t>
      </w:r>
      <w:proofErr w:type="spellEnd"/>
      <w:r>
        <w:t xml:space="preserve"> </w:t>
      </w:r>
      <w:proofErr w:type="spellStart"/>
      <w:r>
        <w:t>inziens</w:t>
      </w:r>
      <w:proofErr w:type="spellEnd"/>
      <w:r>
        <w:t xml:space="preserve"> is een scheidsrechtersvereniging er niet alleen als gezelligheidsvereniging, maar zal deze bovenal de belangen van de scheidsrechter moeten dienen en samen met haar/hem de sport en hobby moeten beleven. </w:t>
      </w:r>
      <w:r>
        <w:lastRenderedPageBreak/>
        <w:t>Natuurlijk zullen er altijd leden blijven die alleen in gezelligheidsavonden zijn geïnteresseerd en die moeten zich ook bij hun vereniging thuis voelen. De prestatieve groep moet zeker de gelegenheid geboden worden zich te kunnen ontwikkelen. De C.O.V.S. en de K.N.V.B. kunnen dit niet bieden. De R.S.V. zou dit op kleine schaal wel kunnen bieden.</w:t>
      </w:r>
    </w:p>
    <w:p w:rsidR="00772344" w:rsidRDefault="00772344"/>
    <w:p w:rsidR="00772344" w:rsidRDefault="00A21BA3">
      <w:r>
        <w:t xml:space="preserve">Freek, Koos en Dook hebben de fundering gelegd, het woord is nu aan de R.S.V. om de constructie op te zetten en de bouw te voltooien. </w:t>
      </w:r>
      <w:proofErr w:type="spellStart"/>
      <w:r>
        <w:t>R.S.V.’er</w:t>
      </w:r>
      <w:proofErr w:type="spellEnd"/>
      <w:r>
        <w:t>, laat zien dat je Rotterdammer bent, bouw mee aan een goed en degelijk scheidsrechterskorps en zorg dat wij geen uitstervend ras worden. Vooral de oud-scheidsrechters, de ervaren rotten kunnen hier een steentje bijdragen.</w:t>
      </w:r>
    </w:p>
    <w:p w:rsidR="00772344" w:rsidRDefault="00772344"/>
    <w:p w:rsidR="00772344" w:rsidRDefault="00A21BA3">
      <w:pPr>
        <w:pStyle w:val="Kop1"/>
        <w:rPr>
          <w:i/>
          <w:kern w:val="1"/>
          <w:sz w:val="28"/>
        </w:rPr>
      </w:pPr>
      <w:bookmarkStart w:id="15" w:name="_Toc355686631"/>
      <w:r>
        <w:rPr>
          <w:rStyle w:val="Kopje"/>
          <w:kern w:val="1"/>
        </w:rPr>
        <w:t>Een alternatief wed</w:t>
      </w:r>
      <w:r>
        <w:rPr>
          <w:rStyle w:val="Kopje"/>
          <w:kern w:val="1"/>
        </w:rPr>
        <w:softHyphen/>
        <w:t>strijdformulier</w:t>
      </w:r>
      <w:r>
        <w:rPr>
          <w:rStyle w:val="Kopje"/>
          <w:kern w:val="1"/>
        </w:rPr>
        <w:br/>
      </w:r>
      <w:r>
        <w:rPr>
          <w:rStyle w:val="Kopje"/>
          <w:i/>
          <w:kern w:val="1"/>
          <w:sz w:val="28"/>
        </w:rPr>
        <w:t>(april 1990)</w:t>
      </w:r>
      <w:bookmarkEnd w:id="13"/>
      <w:bookmarkEnd w:id="15"/>
    </w:p>
    <w:p w:rsidR="00772344" w:rsidRDefault="00A21BA3">
      <w:pPr>
        <w:pStyle w:val="Schrijver"/>
      </w:pPr>
      <w:r>
        <w:t>Ed van Leeuwen jr.</w:t>
      </w: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Het wedstrijdformulier is sinds enkele jaren volledig vernieuwd. Was het vroeger in de kleedkamer een bonte verzameling groene, gele, blauwe en witte papiertjes, tegenwoordig is er een strak formulier in de kleuren wit en zeer wit en meestal in vijfvoud. Alhoewel dit een zeer grote sprong voor</w:t>
      </w:r>
      <w:r>
        <w:rPr>
          <w:kern w:val="1"/>
        </w:rPr>
        <w:softHyphen/>
        <w:t>waarts is, blijft ook dit for</w:t>
      </w:r>
      <w:r>
        <w:rPr>
          <w:kern w:val="1"/>
        </w:rPr>
        <w:softHyphen/>
        <w:t>mulier nog voor verbetering vatbaar.</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Niet alleen zijn sommige afdelingen zo eigenwijs om ook dit formulier nog als ruilformulier te gebruiken, de formulieren verschillen vaak per afdeling en dus ook ten opzichte van de K.N.V.B.. Een zeer knullig voorbeeld is wel het vermel</w:t>
      </w:r>
      <w:r>
        <w:rPr>
          <w:kern w:val="1"/>
        </w:rPr>
        <w:softHyphen/>
        <w:t>den van u(</w:t>
      </w:r>
      <w:proofErr w:type="spellStart"/>
      <w:r>
        <w:rPr>
          <w:kern w:val="1"/>
        </w:rPr>
        <w:t>itspelende</w:t>
      </w:r>
      <w:proofErr w:type="spellEnd"/>
      <w:r>
        <w:rPr>
          <w:kern w:val="1"/>
        </w:rPr>
        <w:t>) of b(</w:t>
      </w:r>
      <w:proofErr w:type="spellStart"/>
      <w:r>
        <w:rPr>
          <w:kern w:val="1"/>
        </w:rPr>
        <w:t>ezoekende</w:t>
      </w:r>
      <w:proofErr w:type="spellEnd"/>
      <w:r>
        <w:rPr>
          <w:kern w:val="1"/>
        </w:rPr>
        <w:t>) vereniging bij het vermelden van een waar</w:t>
      </w:r>
      <w:r>
        <w:rPr>
          <w:kern w:val="1"/>
        </w:rPr>
        <w:softHyphen/>
        <w:t>schuwing of veldverwijde</w:t>
      </w:r>
      <w:r>
        <w:rPr>
          <w:kern w:val="1"/>
        </w:rPr>
        <w:softHyphen/>
        <w:t>ring. Gelukkig is t(</w:t>
      </w:r>
      <w:proofErr w:type="spellStart"/>
      <w:r>
        <w:rPr>
          <w:kern w:val="1"/>
        </w:rPr>
        <w:t>huissp</w:t>
      </w:r>
      <w:r>
        <w:rPr>
          <w:kern w:val="1"/>
        </w:rPr>
        <w:softHyphen/>
        <w:t>elend</w:t>
      </w:r>
      <w:proofErr w:type="spellEnd"/>
      <w:r>
        <w:rPr>
          <w:kern w:val="1"/>
        </w:rPr>
        <w:t>) niet ook o(</w:t>
      </w:r>
      <w:proofErr w:type="spellStart"/>
      <w:r>
        <w:rPr>
          <w:kern w:val="1"/>
        </w:rPr>
        <w:t>ntvangend</w:t>
      </w:r>
      <w:proofErr w:type="spellEnd"/>
      <w:r>
        <w:rPr>
          <w:kern w:val="1"/>
        </w:rPr>
        <w:t xml:space="preserve">) geworden. Een ander voorbeeld is het feit dat aanvoerders </w:t>
      </w:r>
      <w:r>
        <w:rPr>
          <w:b/>
          <w:kern w:val="1"/>
        </w:rPr>
        <w:t>vooraf</w:t>
      </w:r>
      <w:r>
        <w:rPr>
          <w:kern w:val="1"/>
        </w:rPr>
        <w:t xml:space="preserve"> (dat gebeurt dus vaak niet) moeten verkla</w:t>
      </w:r>
      <w:r>
        <w:rPr>
          <w:kern w:val="1"/>
        </w:rPr>
        <w:softHyphen/>
        <w:t>ren dat 'bovenstaande gege</w:t>
      </w:r>
      <w:r>
        <w:rPr>
          <w:kern w:val="1"/>
        </w:rPr>
        <w:softHyphen/>
        <w:t>vens' juist zijn. Nee, alleen de gegevens van zijn elftal zijn voor hem van belang, de rest is voor de scheids</w:t>
      </w:r>
      <w:r>
        <w:rPr>
          <w:kern w:val="1"/>
        </w:rPr>
        <w:softHyphen/>
        <w:t>rechter (of eventueel de andere aanvoerder).</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Daarnaast dient de scheids</w:t>
      </w:r>
      <w:r>
        <w:rPr>
          <w:kern w:val="1"/>
        </w:rPr>
        <w:softHyphen/>
        <w:t>rechter veelal een enorme hoeveelheid gegevens op het papier te (laten) vermelden, gegevens die nooit meer gebruikt worden. Bij een waarschuwing of veldverwij</w:t>
      </w:r>
      <w:r>
        <w:rPr>
          <w:kern w:val="1"/>
        </w:rPr>
        <w:softHyphen/>
        <w:t>dering is de naam, het lid</w:t>
      </w:r>
      <w:r>
        <w:rPr>
          <w:kern w:val="1"/>
        </w:rPr>
        <w:softHyphen/>
        <w:t>nummer, de geboortedatum, de vereniging en de overtre</w:t>
      </w:r>
      <w:r>
        <w:rPr>
          <w:kern w:val="1"/>
        </w:rPr>
        <w:softHyphen/>
        <w:t xml:space="preserve">dingscode van belang, maar </w:t>
      </w:r>
      <w:r>
        <w:rPr>
          <w:kern w:val="1"/>
        </w:rPr>
        <w:lastRenderedPageBreak/>
        <w:t>het adres en de postcode plus woonplaats is hoogstens makkelijk ter contro</w:t>
      </w:r>
      <w:r>
        <w:rPr>
          <w:kern w:val="1"/>
        </w:rPr>
        <w:softHyphen/>
        <w:t>le. In deze tijd van informa</w:t>
      </w:r>
      <w:r>
        <w:rPr>
          <w:kern w:val="1"/>
        </w:rPr>
        <w:softHyphen/>
        <w:t>tisering zal het over het algemeen weinig moeite kosten om een adres van een speler te weten te komen, mocht dat eventueel nog niet bij de K.N.V.B. bekend zijn.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De vrijgekomen ruimte kan mede helpen voor een bete</w:t>
      </w:r>
      <w:r>
        <w:rPr>
          <w:kern w:val="1"/>
        </w:rPr>
        <w:softHyphen/>
        <w:t>re indeling voor het kader, waarin dat allemaal geno</w:t>
      </w:r>
      <w:r>
        <w:rPr>
          <w:kern w:val="1"/>
        </w:rPr>
        <w:softHyphen/>
        <w:t>teerd wordt. Ook zou, in navolging van het aangeven van de club, keuze moeten zijn in w(</w:t>
      </w:r>
      <w:proofErr w:type="spellStart"/>
      <w:r>
        <w:rPr>
          <w:kern w:val="1"/>
        </w:rPr>
        <w:t>aarschuwing</w:t>
      </w:r>
      <w:proofErr w:type="spellEnd"/>
      <w:r>
        <w:rPr>
          <w:kern w:val="1"/>
        </w:rPr>
        <w:t>) of v(</w:t>
      </w:r>
      <w:proofErr w:type="spellStart"/>
      <w:r>
        <w:rPr>
          <w:kern w:val="1"/>
        </w:rPr>
        <w:t>eldverwijdering</w:t>
      </w:r>
      <w:proofErr w:type="spellEnd"/>
      <w:r>
        <w:rPr>
          <w:kern w:val="1"/>
        </w:rPr>
        <w:t>). Zo zou</w:t>
      </w:r>
      <w:r>
        <w:rPr>
          <w:kern w:val="1"/>
        </w:rPr>
        <w:softHyphen/>
        <w:t>den alle regels van deze vorm kunnen zijn: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b/>
          <w:kern w:val="1"/>
          <w:sz w:val="16"/>
        </w:rPr>
        <w:t>T/U Lidnummer Naam Geboortedatum W/V Over</w:t>
      </w:r>
      <w:r>
        <w:rPr>
          <w:b/>
          <w:kern w:val="1"/>
          <w:sz w:val="16"/>
        </w:rPr>
        <w:softHyphen/>
        <w:t>treding</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waar T/U en W/V reeds uitgelegd zijn en de rest voor zichzelf spreekt. Het formu</w:t>
      </w:r>
      <w:r>
        <w:rPr>
          <w:kern w:val="1"/>
        </w:rPr>
        <w:softHyphen/>
        <w:t>lier wordt hierdoor veel flexibeler te gebrui</w:t>
      </w:r>
      <w:r>
        <w:rPr>
          <w:kern w:val="1"/>
        </w:rPr>
        <w:softHyphen/>
        <w:t>ken, omdat er niet meer ge</w:t>
      </w:r>
      <w:r>
        <w:rPr>
          <w:kern w:val="1"/>
        </w:rPr>
        <w:softHyphen/>
        <w:t>streept hoeft te worden wanneer alle vakjes voor de waarschuwingen vol zijn. Heden ten dage is vijf waarschuwingen in een wedstrijd allang geen uitzondering meer (namen van scheids</w:t>
      </w:r>
      <w:r>
        <w:rPr>
          <w:kern w:val="1"/>
        </w:rPr>
        <w:softHyphen/>
        <w:t xml:space="preserve">rechters bekend bij de </w:t>
      </w:r>
      <w:proofErr w:type="spellStart"/>
      <w:r>
        <w:rPr>
          <w:kern w:val="1"/>
        </w:rPr>
        <w:t>rE</w:t>
      </w:r>
      <w:r>
        <w:rPr>
          <w:kern w:val="1"/>
        </w:rPr>
        <w:softHyphen/>
        <w:t>dactie</w:t>
      </w:r>
      <w:proofErr w:type="spellEnd"/>
      <w:r>
        <w:rPr>
          <w:kern w:val="1"/>
        </w:rPr>
        <w:t>), maar vijf veldverwij</w:t>
      </w:r>
      <w:r>
        <w:rPr>
          <w:kern w:val="1"/>
        </w:rPr>
        <w:softHyphen/>
        <w:t>deringen gelukkig nog wel.</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Waarom zijn er trouwens zoveel kopieën nodig van dat wedstrijd</w:t>
      </w:r>
      <w:r>
        <w:rPr>
          <w:kern w:val="1"/>
        </w:rPr>
        <w:softHyphen/>
        <w:t>formulier? Natuurlijk moet elke vereni</w:t>
      </w:r>
      <w:r>
        <w:rPr>
          <w:kern w:val="1"/>
        </w:rPr>
        <w:softHyphen/>
        <w:t>ging een kopie krijgen en de K.N.V.B. of een der afdelin</w:t>
      </w:r>
      <w:r>
        <w:rPr>
          <w:kern w:val="1"/>
        </w:rPr>
        <w:softHyphen/>
        <w:t>gen. Maar waarom twee kopieën per vereniging en waarom kan er voor de scheidsrechter geen door</w:t>
      </w:r>
      <w:r>
        <w:rPr>
          <w:kern w:val="1"/>
        </w:rPr>
        <w:softHyphen/>
        <w:t>slagje af? In sommige afde</w:t>
      </w:r>
      <w:r>
        <w:rPr>
          <w:kern w:val="1"/>
        </w:rPr>
        <w:softHyphen/>
        <w:t>lingen is het nu zo dat een scheids</w:t>
      </w:r>
      <w:r>
        <w:rPr>
          <w:kern w:val="1"/>
        </w:rPr>
        <w:softHyphen/>
        <w:t>rechter drie keer dezelfde gegevens moet opschrijven, wanneer hij iemand uit het veld heeft gestuurd (twee ruilformulie</w:t>
      </w:r>
      <w:r>
        <w:rPr>
          <w:kern w:val="1"/>
        </w:rPr>
        <w:softHyphen/>
        <w:t>ren plus nog een keer voor hemzelf).</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Als laatste: sponsoring bij voetbal is toe te juichen, maar moet dat nu zo nodig op alle officiële documen</w:t>
      </w:r>
      <w:r>
        <w:rPr>
          <w:kern w:val="1"/>
        </w:rPr>
        <w:softHyphen/>
        <w:t>ten van de K.N.V.B. staan? De R.S.V. zet toch ook niet op haar briefpapier dat we het schoonmaken van wit</w:t>
      </w:r>
      <w:r>
        <w:rPr>
          <w:kern w:val="1"/>
        </w:rPr>
        <w:softHyphen/>
        <w:t>goed kunnen verzekeren? De papierindus</w:t>
      </w:r>
      <w:r>
        <w:rPr>
          <w:kern w:val="1"/>
        </w:rPr>
        <w:softHyphen/>
        <w:t>trie zou het wel leuk vinden, want een nieuwe sponsor betekent nieuwe formulieren; kijk maar wat er met de shirtver</w:t>
      </w:r>
      <w:r>
        <w:rPr>
          <w:kern w:val="1"/>
        </w:rPr>
        <w:softHyphen/>
        <w:t>koop ge</w:t>
      </w:r>
      <w:r>
        <w:rPr>
          <w:kern w:val="1"/>
        </w:rPr>
        <w:softHyphen/>
        <w:t xml:space="preserve">beurt, wanneer </w:t>
      </w:r>
      <w:proofErr w:type="spellStart"/>
      <w:r>
        <w:rPr>
          <w:kern w:val="1"/>
        </w:rPr>
        <w:t>Feijenoord</w:t>
      </w:r>
      <w:proofErr w:type="spellEnd"/>
      <w:r>
        <w:rPr>
          <w:kern w:val="1"/>
        </w:rPr>
        <w:t xml:space="preserve"> of Sparta een nieuwe sponsor krijgt.</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pStyle w:val="Kop1"/>
        <w:rPr>
          <w:i/>
          <w:sz w:val="28"/>
        </w:rPr>
      </w:pPr>
      <w:bookmarkStart w:id="16" w:name="_Toc355599010"/>
      <w:bookmarkStart w:id="17" w:name="_Toc355686632"/>
      <w:bookmarkEnd w:id="14"/>
      <w:r>
        <w:t>Vriend en vijand</w:t>
      </w:r>
      <w:r>
        <w:br/>
      </w:r>
      <w:r>
        <w:rPr>
          <w:i/>
          <w:sz w:val="28"/>
        </w:rPr>
        <w:t>(oktober 1989)</w:t>
      </w:r>
      <w:bookmarkEnd w:id="16"/>
      <w:bookmarkEnd w:id="17"/>
    </w:p>
    <w:p w:rsidR="00772344" w:rsidRDefault="00A21BA3">
      <w:pPr>
        <w:pStyle w:val="Schrijver"/>
        <w:rPr>
          <w:sz w:val="21"/>
        </w:rPr>
      </w:pPr>
      <w:r>
        <w:tab/>
        <w:t>Gyuri Takács</w:t>
      </w:r>
    </w:p>
    <w:p w:rsidR="00772344" w:rsidRDefault="00A21BA3">
      <w:r>
        <w:lastRenderedPageBreak/>
        <w:t>Hoe vaak gebeurt het niet dat we een ontevreden scheidsrechter meemaken, nadat deze, in zijn ogen ten onrechte, een minder goede beoordeling van een wedstrijd heeft ont</w:t>
      </w:r>
      <w:r>
        <w:softHyphen/>
        <w:t>vangen? Vaak, misschien wel té vaak.</w:t>
      </w:r>
    </w:p>
    <w:p w:rsidR="00772344" w:rsidRDefault="00772344"/>
    <w:p w:rsidR="00772344" w:rsidRDefault="00A21BA3">
      <w:r>
        <w:t>De delicate verstandhou</w:t>
      </w:r>
      <w:r>
        <w:softHyphen/>
        <w:t>ding tussen scheidsrechter en rapporteur wordt dan ook regelmatig op de proef gesteld. De scheids</w:t>
      </w:r>
      <w:r>
        <w:softHyphen/>
        <w:t>rechter ondervindt ook zo menigmaal kritiek zonder dat de "waarnemer", vaak oud-scheidsrechter, hem door middel van een rapport laat weten dat de prestaties van de man in het zwart te wensen overliet. Teleurgesteld vanwege de misschien mislukte wedstrijd met mogelijk minder prettige gevolgen, laat de geob</w:t>
      </w:r>
      <w:r>
        <w:softHyphen/>
        <w:t>serveerde scheidsrechter zijn emoties vrije baan en daalt zowel genuanceerde als ongenuanceerde kri</w:t>
      </w:r>
      <w:r>
        <w:softHyphen/>
        <w:t>tiek op de boosdoener neer.</w:t>
      </w:r>
    </w:p>
    <w:p w:rsidR="00772344" w:rsidRDefault="00772344"/>
    <w:p w:rsidR="00772344" w:rsidRDefault="00A21BA3">
      <w:r>
        <w:t>Alles goed en wel. Je mag zeker veronderstellen dat de rapporteur de wedstrijd niet met het vooropgezette doel be</w:t>
      </w:r>
      <w:r>
        <w:softHyphen/>
        <w:t>zoekt om de scheidsrech</w:t>
      </w:r>
      <w:r>
        <w:softHyphen/>
        <w:t>ter negatief te beoordelen. Misschien heeft de desbe</w:t>
      </w:r>
      <w:r>
        <w:softHyphen/>
        <w:t>treffende man wel gelijk. Eerlijk is eerlijk: ook wij scheidsrechters zijn niet altijd tevreden met onze prestaties. Echt zuur wordt het echter indien wij onze geleverde pres</w:t>
      </w:r>
      <w:r>
        <w:softHyphen/>
        <w:t>taties als goed beschou</w:t>
      </w:r>
      <w:r>
        <w:softHyphen/>
        <w:t>wen, terwijl de bondsoffi</w:t>
      </w:r>
      <w:r>
        <w:softHyphen/>
        <w:t>cial die mening niet deelt.  Wie heeft het nu bij het rechte eind? Als de rapporteur het goed gezien heeft, betekent dat niet alleen een minder cijfer. Nee, de belangrijk</w:t>
      </w:r>
      <w:r>
        <w:softHyphen/>
        <w:t>ste conclusie die dan moet worden getrokken, is dat ons inschattingsver</w:t>
      </w:r>
      <w:r>
        <w:softHyphen/>
        <w:t>mogen niet juist was. Met name dit laatste is moeilijk onder ogen te zien en doet de scheids</w:t>
      </w:r>
      <w:r>
        <w:softHyphen/>
        <w:t>rechter twijfelen, dan wel teleurgesteld zijn. Komen we echter tot de conclu</w:t>
      </w:r>
      <w:r>
        <w:softHyphen/>
        <w:t>sie dat niet wij het mis hebben, maakt de teleur</w:t>
      </w:r>
      <w:r>
        <w:softHyphen/>
        <w:t>stelling en twijfel plaats voor oprechte boosheid.</w:t>
      </w:r>
    </w:p>
    <w:p w:rsidR="00772344" w:rsidRDefault="00772344"/>
    <w:p w:rsidR="00772344" w:rsidRDefault="00A21BA3">
      <w:r>
        <w:t>Daar duidelijk is dat elke scheidsrechter meer dan eens met deze problema</w:t>
      </w:r>
      <w:r>
        <w:softHyphen/>
        <w:t>tiek te maken heeft gehad of te maken zal krijgen, leek het ons een goed idee enkele rapporteurs van de vele die de R.S.V. rijk is, aan het woord te laten. Wellicht levert dit nuttige tips op voor het lopende seizoen. In willekeurige volgorde komen aan het woord: Aad van Santvliet (43):</w:t>
      </w:r>
    </w:p>
    <w:p w:rsidR="00772344" w:rsidRDefault="00A21BA3">
      <w:r>
        <w:t>Was 13 jaar als scheids</w:t>
      </w:r>
      <w:r>
        <w:softHyphen/>
        <w:t>rechter actief en is in 1986 gestopt met deze hobby. Op dat moment was Aad ingedeeld in groep 2 van de K.N.V.B. Rapporteert sinds 1987.</w:t>
      </w:r>
    </w:p>
    <w:p w:rsidR="00772344" w:rsidRDefault="00A21BA3">
      <w:r>
        <w:t>Maarten van de Polder (58):</w:t>
      </w:r>
    </w:p>
    <w:p w:rsidR="00772344" w:rsidRDefault="00A21BA3">
      <w:r>
        <w:lastRenderedPageBreak/>
        <w:t>Is naast het rapporteren nog steeds als scheids</w:t>
      </w:r>
      <w:r>
        <w:softHyphen/>
        <w:t>rechter op de velden te vinden. Heeft in de top van de R.V.B. meege</w:t>
      </w:r>
      <w:r>
        <w:softHyphen/>
        <w:t>draaid en loopt reeds 24 jaar als scheidsrechter mee. Heeft 3 seizoenen als rapporteur achter de rug.</w:t>
      </w:r>
    </w:p>
    <w:p w:rsidR="00772344" w:rsidRDefault="00A21BA3">
      <w:r>
        <w:t xml:space="preserve">Kees </w:t>
      </w:r>
      <w:proofErr w:type="spellStart"/>
      <w:r>
        <w:t>Hijnen</w:t>
      </w:r>
      <w:proofErr w:type="spellEnd"/>
      <w:r>
        <w:t xml:space="preserve"> (64):</w:t>
      </w:r>
    </w:p>
    <w:p w:rsidR="00772344" w:rsidRDefault="00A21BA3">
      <w:r>
        <w:t>Begon op 30-jarige leef</w:t>
      </w:r>
      <w:r>
        <w:softHyphen/>
        <w:t>tijd met het scheidsrech</w:t>
      </w:r>
      <w:r>
        <w:softHyphen/>
        <w:t>teren, waar in 1972 van</w:t>
      </w:r>
      <w:r>
        <w:softHyphen/>
        <w:t>wege het bereiken van de leeftijdsgrens een einde aan kwam. Acteerde in de top van het amateur</w:t>
      </w:r>
      <w:r>
        <w:softHyphen/>
        <w:t>voetbal. Leidde tweede elftallen (B-elftallen) van betaald-voetbal-organisa</w:t>
      </w:r>
      <w:r>
        <w:softHyphen/>
        <w:t>ties en opereerde als grensrechter in het betaal</w:t>
      </w:r>
      <w:r>
        <w:softHyphen/>
        <w:t>de voetbal. Startte 17 jaar geleden als rapporteur.</w:t>
      </w:r>
    </w:p>
    <w:p w:rsidR="00772344" w:rsidRDefault="00772344"/>
    <w:p w:rsidR="00772344" w:rsidRDefault="00A21BA3">
      <w:r>
        <w:t>Aad, Maarten en Kees waren bereid hun licht te laten schijnen op het verschijnsel rapportage en scheidsrechter.</w:t>
      </w:r>
    </w:p>
    <w:p w:rsidR="00772344" w:rsidRDefault="00772344"/>
    <w:p w:rsidR="00772344" w:rsidRDefault="00A21BA3">
      <w:r>
        <w:t>Aad van Santvliet zoekt normaliter geen contact met de desbetreffende scheidsrechter: 'Ik wil de concentratie van de man niet verstoren. Mocht hij een goede bekende van mij zijn, dan ligt de zaak iets anders. Begroeten hoort er dan bij. Op zich ben ik de man op de achtergrond. Zo kom ik bijna nooit in bestuurska</w:t>
      </w:r>
      <w:r>
        <w:softHyphen/>
        <w:t>mers.'</w:t>
      </w:r>
    </w:p>
    <w:p w:rsidR="00772344" w:rsidRDefault="00772344"/>
    <w:p w:rsidR="00772344" w:rsidRDefault="00A21BA3">
      <w:r>
        <w:t>Voor Maarten en Kees geldt eigenlijk hetzelfde. Beide vinden de bestuurs</w:t>
      </w:r>
      <w:r>
        <w:softHyphen/>
        <w:t>kamer iets waar je je als rapporteur eigenlijk niet dient te begeven. Maar</w:t>
      </w:r>
      <w:r>
        <w:softHyphen/>
        <w:t>ten: 'Bestuursleden willen vaak iets over de scheids</w:t>
      </w:r>
      <w:r>
        <w:softHyphen/>
        <w:t>rechter weten, wat later bij de scheidsrechter terecht komt. Nee, daar zullen ze mij niet op pakken!' Kees: 'In de regel moet je niet in de bestuurskamer komen. Er zijn wel bepaalde vereni</w:t>
      </w:r>
      <w:r>
        <w:softHyphen/>
        <w:t>gingen waar ik er niet onder uit kan. Ook vind ik dat je vooraf geen contact met de scheids</w:t>
      </w:r>
      <w:r>
        <w:softHyphen/>
        <w:t>rechter moet opnemen. Het wordt ten eerste door de scheidsrechter niet altijd op prijs gesteld en ten tweede heeft de scheidsrechter zijn rust en concentratie nodig. Mocht de scheidsrechter zelf vragen bij hem binnen te komen, dan is dat wat anders. Het ligt ook anders indien er iets in de wedstrijd achter de rug van de scheidsrechter is gebeurd. Dan maak ik hem daarop attent.' Maar</w:t>
      </w:r>
      <w:r>
        <w:softHyphen/>
        <w:t>ten weer: 'Nee, benade</w:t>
      </w:r>
      <w:r>
        <w:softHyphen/>
        <w:t>ren van een scheidsrech</w:t>
      </w:r>
      <w:r>
        <w:softHyphen/>
        <w:t xml:space="preserve">ter vind ik niet echt nodig. Zeker niet nadat ik een negatieve ervaring heb gehad na het </w:t>
      </w:r>
      <w:proofErr w:type="spellStart"/>
      <w:r>
        <w:t>wèl</w:t>
      </w:r>
      <w:proofErr w:type="spellEnd"/>
      <w:r>
        <w:t xml:space="preserve"> benaderen van een scheidsrechter.'</w:t>
      </w:r>
    </w:p>
    <w:p w:rsidR="00772344" w:rsidRDefault="00772344"/>
    <w:p w:rsidR="00772344" w:rsidRDefault="00A21BA3">
      <w:r>
        <w:t>Op de vraag wat een scheidsrechter moet heb</w:t>
      </w:r>
      <w:r>
        <w:softHyphen/>
        <w:t>ben om uit te groeien tot een goede scheidsrechter, zijn bij de drie heren meer overeenkomsten dan verschillen te herkennen. De verschillen zijn veelal de nuances die worden aangebracht. Aad: 'Belangrijk vind ik dat de scheidsrechter gemoti</w:t>
      </w:r>
      <w:r>
        <w:softHyphen/>
        <w:t xml:space="preserve">veerd moet </w:t>
      </w:r>
      <w:r>
        <w:lastRenderedPageBreak/>
        <w:t>zijn. Een warming-up bijvoorbeeld hoort er bij. Dan weet de scheidsrechter, spelers en publiek waar hij mee bezig is. Een scheidsrech</w:t>
      </w:r>
      <w:r>
        <w:softHyphen/>
        <w:t>ter mag niet te noncha</w:t>
      </w:r>
      <w:r>
        <w:softHyphen/>
        <w:t>lant zijn. Zo in de trant van "Wie doet me wat". Ook het gevoel van "Ik doe het wel even" is uit den boze. Verder moeten scheidsrechter snel kun</w:t>
      </w:r>
      <w:r>
        <w:softHyphen/>
        <w:t>nen inschatten wat voor wedstrijd het is en deze desgewenst kort houden. De scheidsrechter moet de baas zijn door zijn manier van optreden. Handelend optreden is erg belangrijk.' Zaken zoals conditie en spelre</w:t>
      </w:r>
      <w:r>
        <w:softHyphen/>
        <w:t>gelkennis staan buiten discussie: 'Je mag bij K.N.V.B.-mensen aanne</w:t>
      </w:r>
      <w:r>
        <w:softHyphen/>
        <w:t>men dat dat zeker aanwe</w:t>
      </w:r>
      <w:r>
        <w:softHyphen/>
        <w:t xml:space="preserve">zig is. Voorts is het voor de scheidsrechter zaak zichzelf te blijven. Laat het publiek </w:t>
      </w:r>
      <w:proofErr w:type="spellStart"/>
      <w:r>
        <w:t>publiek</w:t>
      </w:r>
      <w:proofErr w:type="spellEnd"/>
      <w:r>
        <w:t xml:space="preserve"> zijn. Blijf neutraal en vooral jezelf.'</w:t>
      </w:r>
    </w:p>
    <w:p w:rsidR="00772344" w:rsidRDefault="00772344"/>
    <w:p w:rsidR="00772344" w:rsidRDefault="00A21BA3">
      <w:r>
        <w:t>De wedstrijden die Maar</w:t>
      </w:r>
      <w:r>
        <w:softHyphen/>
        <w:t>ten bezoekt resulteren onder de auspiciën van de R.V.B., met name reserve hoofdklasse en reserve eerste klasse. De problematiek die hij dan tegenkomt ligt derhalve enigszins anders: 'Scheidsrechters dringen helaas te snel tot deze klassen door. Ze kunnen het niveau dikwijls niet aan. Elementaire vaardig</w:t>
      </w:r>
      <w:r>
        <w:softHyphen/>
        <w:t>heden ontbreken nogal eens. Gebrek aan spelre</w:t>
      </w:r>
      <w:r>
        <w:softHyphen/>
        <w:t>gelkennis bijvoorbeeld. Vaak heeft de jonge, beginnende scheidsrechter te weinig conditie, wat nodig is om het spel te kunnen volgen. De groot</w:t>
      </w:r>
      <w:r>
        <w:softHyphen/>
        <w:t>ste handicap van vele scheidsrechters is dat ze zich verschuilen, weg</w:t>
      </w:r>
      <w:r>
        <w:softHyphen/>
        <w:t>kruipen. Ze weten niet hoe ze handelend moeten optreden. Of ze durven niet. Als rapporteur kijk ik vooral naar in hoever</w:t>
      </w:r>
      <w:r>
        <w:softHyphen/>
        <w:t>re een scheidsrechter overwicht heeft zonder dictator te zijn. Hij moet de wedstrijd in de hand hebben, waarbij hij ook weer niet te kinderachtig mag zijn.'</w:t>
      </w:r>
    </w:p>
    <w:p w:rsidR="00772344" w:rsidRDefault="00772344"/>
    <w:p w:rsidR="00772344" w:rsidRDefault="00A21BA3">
      <w:r>
        <w:t>Kees: 'Het zijn een aan</w:t>
      </w:r>
      <w:r>
        <w:softHyphen/>
        <w:t>tal factoren die bepalen of de man een goede scheidsrechter is of niet. Vaak zijn het ook de kleine dingen die het doen. Belangrijk bijvoor</w:t>
      </w:r>
      <w:r>
        <w:softHyphen/>
        <w:t>beeld is de totale presen</w:t>
      </w:r>
      <w:r>
        <w:softHyphen/>
        <w:t>tatie: Hoe kom je het veld op? Ben je zakelijk bij de toss? 'Doorslagge</w:t>
      </w:r>
      <w:r>
        <w:softHyphen/>
        <w:t>vend is natuurlijk of je resoluut bent en durf hebt bij het nemen van beslis</w:t>
      </w:r>
      <w:r>
        <w:softHyphen/>
        <w:t>singen. Je mag je niet verschuilen. Blijf conse</w:t>
      </w:r>
      <w:r>
        <w:softHyphen/>
        <w:t>quent en laat je niet in de maling nemen. Ik vind wel dat je als scheids</w:t>
      </w:r>
      <w:r>
        <w:softHyphen/>
        <w:t>rechter ontzettend veel aan een wedstrijd kunt doen, daarom let ik als rapporteur veel op kleine dingen die medebepalend voor het wedstrijdbeeld kunnen zijn. 'In principe tracht ik mezelf positief op te stellen ten opzichte van de scheidsrechter. Kritisch ben ik echter wel; opbouwende kritiek is belangrijk voor de scheidsrechter die er iets van kan leren. Als je echter grove fouten maakt, zoals bijvoorbeeld tweemaal dezelfde speler een waarschuwing geven, die dan later ook nog de winnende goal scoort, dan krijg je van mij wat je verdient. Zoiets is natuurlijk wel van de zotte.'</w:t>
      </w:r>
    </w:p>
    <w:p w:rsidR="00772344" w:rsidRDefault="00772344"/>
    <w:p w:rsidR="00772344" w:rsidRDefault="00A21BA3">
      <w:r>
        <w:t>Zoals bekend hebben scheidsrechters de nodige kritiek op de rapporteurs. Wat vinden de rappor</w:t>
      </w:r>
      <w:r>
        <w:softHyphen/>
        <w:t>teurs hiervan?</w:t>
      </w:r>
    </w:p>
    <w:p w:rsidR="00772344" w:rsidRDefault="00772344"/>
    <w:p w:rsidR="00772344" w:rsidRDefault="00A21BA3">
      <w:r>
        <w:t>Aad: 'Helaas is de kritiek van de scheidsrechter vaak terecht. Met name het voorkomen van te</w:t>
      </w:r>
      <w:r>
        <w:softHyphen/>
        <w:t>genstrijdigheden op de rapporten is geen uitzon</w:t>
      </w:r>
      <w:r>
        <w:softHyphen/>
        <w:t>dering. Ik vond het als scheidsrechter zo en dat is nu ik rapporteur ben niet veranderd. Ook vind ik het een nadeel dat sommige rapporteurs zelf nooit gefloten hebben.' Maarten: 'Natuurlijk heb je onder de rapporteurs ook goede en minder goede. Net als bij voet</w:t>
      </w:r>
      <w:r>
        <w:softHyphen/>
        <w:t>ballers en scheidsrechters. Wel is het zo, dat de scheidsrechter als hij een slecht rapport heeft, te weinig de hand in eigen boezem steekt.' Kees: 'Kritiek van de scheids</w:t>
      </w:r>
      <w:r>
        <w:softHyphen/>
        <w:t>rechter kan terecht zijn, maar tegenwoordig heb</w:t>
      </w:r>
      <w:r>
        <w:softHyphen/>
        <w:t>ben scheidsrechters te veel kritiek op alles behalve zichzelf.'</w:t>
      </w:r>
    </w:p>
    <w:p w:rsidR="00772344" w:rsidRDefault="00772344"/>
    <w:p w:rsidR="00772344" w:rsidRDefault="00A21BA3">
      <w:r>
        <w:t>Tot slot waren de drie heren, die wij bedanken voor hun medewerking, bereid tot het geven van enkele waardevolle tips: Aad: 'Vergeet het tijde</w:t>
      </w:r>
      <w:r>
        <w:softHyphen/>
        <w:t>lijk staken van een wed</w:t>
      </w:r>
      <w:r>
        <w:softHyphen/>
        <w:t>strijd. Je staakt of je staakt niet. Weer begin</w:t>
      </w:r>
      <w:r>
        <w:softHyphen/>
        <w:t>nen heeft vaak een ave</w:t>
      </w:r>
      <w:r>
        <w:softHyphen/>
        <w:t>rechtse werking.' Maar</w:t>
      </w:r>
      <w:r>
        <w:softHyphen/>
        <w:t>ten: 'Scheidsrechters moeten de balans vinden bij optreden tegen ruw spel en niet te kinderach</w:t>
      </w:r>
      <w:r>
        <w:softHyphen/>
        <w:t>tig zijn. Overwicht op de spelers is waar het om draait.' Kees: 'Naast hetgeen ik reeds gezegd heb, is het voor de scheidsrechter van belang zichzelf te zijn. Marchan</w:t>
      </w:r>
      <w:r>
        <w:softHyphen/>
        <w:t>deer niet. Indien je li</w:t>
      </w:r>
      <w:r>
        <w:softHyphen/>
        <w:t>chaam of hoofd er niet bij is, schrijf a.u.b. af. Anders verknoei je voor iedereen de wedstrijd. Ook voor jezelf.'</w:t>
      </w:r>
    </w:p>
    <w:p w:rsidR="00772344" w:rsidRDefault="00772344"/>
    <w:p w:rsidR="00772344" w:rsidRDefault="00A21BA3">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sz w:val="28"/>
        </w:rPr>
      </w:pPr>
      <w:r>
        <w:rPr>
          <w:i/>
          <w:kern w:val="1"/>
          <w:sz w:val="28"/>
        </w:rPr>
        <w:t xml:space="preserve"> (April 1990)</w:t>
      </w:r>
    </w:p>
    <w:p w:rsidR="00772344" w:rsidRDefault="00A21BA3">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r>
        <w:rPr>
          <w:i/>
          <w:kern w:val="1"/>
        </w:rPr>
        <w:t>Ach, u had wat willen schrij</w:t>
      </w:r>
      <w:r>
        <w:rPr>
          <w:i/>
          <w:kern w:val="1"/>
        </w:rPr>
        <w:softHyphen/>
        <w:t xml:space="preserve">ven, maar u had geen tijd? </w:t>
      </w:r>
    </w:p>
    <w:p w:rsidR="00772344" w:rsidRDefault="00772344">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p>
    <w:p w:rsidR="00772344" w:rsidRDefault="00A21BA3">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r>
        <w:rPr>
          <w:i/>
          <w:kern w:val="1"/>
        </w:rPr>
        <w:t>Gelukkig maar dat hier dan al wat staat, anders had u mooi voor een gat in dit blad gezorgd.</w:t>
      </w:r>
    </w:p>
    <w:p w:rsidR="00772344" w:rsidRDefault="00772344">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p>
    <w:p w:rsidR="00772344" w:rsidRDefault="00A21BA3">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r>
        <w:rPr>
          <w:i/>
          <w:kern w:val="1"/>
        </w:rPr>
        <w:t>Natuurlijk zorgt u er wel voor om voor de volgende Regel 18 een stukje te schrij</w:t>
      </w:r>
      <w:r>
        <w:rPr>
          <w:i/>
          <w:kern w:val="1"/>
        </w:rPr>
        <w:softHyphen/>
        <w:t>ven, immers om hier voor ... gezet te worden is ook geen pretje.</w:t>
      </w:r>
    </w:p>
    <w:p w:rsidR="00772344" w:rsidRDefault="00772344">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p>
    <w:p w:rsidR="00772344" w:rsidRDefault="00A21BA3">
      <w:pPr>
        <w:tabs>
          <w:tab w:val="left" w:pos="-3115"/>
          <w:tab w:val="left" w:pos="-2265"/>
          <w:tab w:val="left" w:pos="-1414"/>
          <w:tab w:val="left" w:pos="-563"/>
          <w:tab w:val="left" w:pos="288"/>
          <w:tab w:val="left" w:pos="1139"/>
          <w:tab w:val="left" w:pos="1989"/>
          <w:tab w:val="left" w:pos="2840"/>
          <w:tab w:val="left" w:pos="3691"/>
          <w:tab w:val="left" w:pos="4542"/>
          <w:tab w:val="left" w:pos="5393"/>
        </w:tabs>
        <w:rPr>
          <w:i/>
          <w:kern w:val="1"/>
        </w:rPr>
      </w:pPr>
      <w:r>
        <w:rPr>
          <w:i/>
          <w:kern w:val="1"/>
        </w:rPr>
        <w:t xml:space="preserve">U weet niet goed hoe u moet beginnen? De </w:t>
      </w:r>
      <w:proofErr w:type="spellStart"/>
      <w:r>
        <w:rPr>
          <w:i/>
          <w:kern w:val="1"/>
        </w:rPr>
        <w:t>rEdac</w:t>
      </w:r>
      <w:r>
        <w:rPr>
          <w:i/>
          <w:kern w:val="1"/>
        </w:rPr>
        <w:softHyphen/>
        <w:t>tie</w:t>
      </w:r>
      <w:proofErr w:type="spellEnd"/>
      <w:r>
        <w:rPr>
          <w:i/>
          <w:kern w:val="1"/>
        </w:rPr>
        <w:t xml:space="preserve"> wil u altijd helpen.</w:t>
      </w:r>
    </w:p>
    <w:p w:rsidR="00772344" w:rsidRDefault="00A21BA3">
      <w:pPr>
        <w:rPr>
          <w:i/>
          <w:kern w:val="1"/>
        </w:rPr>
      </w:pPr>
      <w:r>
        <w:rPr>
          <w:i/>
          <w:kern w:val="1"/>
        </w:rPr>
        <w:t>U durft niet zo goed? Ja, dag, u bent toch ook scheidsrechter geworden!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bookmarkStart w:id="18" w:name="_Toc355599018"/>
      <w:bookmarkStart w:id="19" w:name="_Toc355599011"/>
    </w:p>
    <w:p w:rsidR="00772344" w:rsidRDefault="00A21BA3">
      <w:pPr>
        <w:pStyle w:val="Kop1"/>
        <w:rPr>
          <w:i/>
          <w:kern w:val="1"/>
          <w:sz w:val="28"/>
        </w:rPr>
      </w:pPr>
      <w:bookmarkStart w:id="20" w:name="_Toc355686633"/>
      <w:r>
        <w:rPr>
          <w:rStyle w:val="Kopje"/>
          <w:kern w:val="1"/>
        </w:rPr>
        <w:lastRenderedPageBreak/>
        <w:t>Wat zal 1991 ons brengen</w:t>
      </w:r>
      <w:r>
        <w:rPr>
          <w:rStyle w:val="Kopje"/>
          <w:kern w:val="1"/>
        </w:rPr>
        <w:br/>
      </w:r>
      <w:r>
        <w:rPr>
          <w:rStyle w:val="Kopje"/>
          <w:i/>
          <w:kern w:val="1"/>
          <w:sz w:val="28"/>
        </w:rPr>
        <w:t>(februari 1991)</w:t>
      </w:r>
      <w:bookmarkEnd w:id="18"/>
      <w:bookmarkEnd w:id="20"/>
    </w:p>
    <w:p w:rsidR="00772344" w:rsidRDefault="00A21BA3">
      <w:pPr>
        <w:pStyle w:val="Schrijver"/>
      </w:pPr>
      <w:r>
        <w:tab/>
        <w:t>René van Ast</w:t>
      </w: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Wat zal 1991 ons brengen, hier alvast wat hoogtepunten uit het komende jaar.</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januari</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2)</w:t>
      </w:r>
      <w:r>
        <w:rPr>
          <w:kern w:val="1"/>
        </w:rPr>
        <w:tab/>
        <w:t xml:space="preserve">Ben </w:t>
      </w:r>
      <w:proofErr w:type="spellStart"/>
      <w:r>
        <w:rPr>
          <w:kern w:val="1"/>
        </w:rPr>
        <w:t>Kempers</w:t>
      </w:r>
      <w:proofErr w:type="spellEnd"/>
      <w:r>
        <w:rPr>
          <w:kern w:val="1"/>
        </w:rPr>
        <w:t xml:space="preserve"> heeft bedankt als leider van Sparta 2, het niveau van de pupillenwedstrijd valt hem wat tegen.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14)</w:t>
      </w:r>
      <w:r>
        <w:rPr>
          <w:kern w:val="1"/>
        </w:rPr>
        <w:tab/>
      </w:r>
      <w:proofErr w:type="spellStart"/>
      <w:r>
        <w:rPr>
          <w:kern w:val="1"/>
        </w:rPr>
        <w:t>Feijenoord</w:t>
      </w:r>
      <w:proofErr w:type="spellEnd"/>
      <w:r>
        <w:rPr>
          <w:kern w:val="1"/>
        </w:rPr>
        <w:t xml:space="preserve"> heeft een optie op alle spitsen in Nederland, België en Frankrijk.</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23)</w:t>
      </w:r>
      <w:r>
        <w:rPr>
          <w:kern w:val="1"/>
        </w:rPr>
        <w:tab/>
        <w:t>Er wordt een bod op de R.S.V. gedaan door Cor Vin</w:t>
      </w:r>
      <w:r>
        <w:rPr>
          <w:kern w:val="1"/>
        </w:rPr>
        <w:softHyphen/>
        <w:t>gerhoed omdat hij vindt dat het gehele bestuur zo gek is als een (ijskast)deur.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31)</w:t>
      </w:r>
      <w:r>
        <w:rPr>
          <w:kern w:val="1"/>
        </w:rPr>
        <w:tab/>
        <w:t>De R.S.V. wordt uitgebreid met 3 bestuursleden, 7 commissieleden en 1 nieuw lid.</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februari</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1)</w:t>
      </w:r>
      <w:r>
        <w:rPr>
          <w:kern w:val="1"/>
        </w:rPr>
        <w:tab/>
        <w:t>Scheidsrechters openen een 'Blijf van mijn lijf'-huis.</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3)</w:t>
      </w:r>
      <w:r>
        <w:rPr>
          <w:kern w:val="1"/>
        </w:rPr>
        <w:tab/>
        <w:t>Dook Huygen wordt tijdens een amoureuze avond met zijn vrouw betrapt op doping.</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11)</w:t>
      </w:r>
      <w:r>
        <w:rPr>
          <w:kern w:val="1"/>
        </w:rPr>
        <w:tab/>
        <w:t>Piet van der Graafs auto start in één keer.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26)</w:t>
      </w:r>
      <w:r>
        <w:rPr>
          <w:kern w:val="1"/>
        </w:rPr>
        <w:tab/>
        <w:t>Willem Storm heeft een huis gekocht in Volendam; kan hij makkelijker met de heen-en-weer-boot mee.</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maart</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2)</w:t>
      </w:r>
      <w:r>
        <w:rPr>
          <w:kern w:val="1"/>
        </w:rPr>
        <w:tab/>
        <w:t>Om het voetbal aantrekkelijk te maken stelt de FIFA voor om 4 scheidsrechters en 6 grensrechters te gebrui</w:t>
      </w:r>
      <w:r>
        <w:rPr>
          <w:kern w:val="1"/>
        </w:rPr>
        <w:softHyphen/>
        <w:t>ken. Ook worden de doelverdedigers verbannen. Te</w:t>
      </w:r>
      <w:r>
        <w:rPr>
          <w:kern w:val="1"/>
        </w:rPr>
        <w:softHyphen/>
        <w:t>vens worden er 2 doelen bijgeplaatst en er wordt ge</w:t>
      </w:r>
      <w:r>
        <w:rPr>
          <w:kern w:val="1"/>
        </w:rPr>
        <w:softHyphen/>
        <w:t>voetbald met 2 ballen.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6)</w:t>
      </w:r>
      <w:r>
        <w:rPr>
          <w:kern w:val="1"/>
        </w:rPr>
        <w:tab/>
        <w:t>Gerard Kemkers geeft het schaatsen op door zijn zwab</w:t>
      </w:r>
      <w:r>
        <w:rPr>
          <w:kern w:val="1"/>
        </w:rPr>
        <w:softHyphen/>
        <w:t>berbeen en wordt aangenomen door Robert Domhof als leerling-schoonmaker.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11)</w:t>
      </w:r>
      <w:r>
        <w:rPr>
          <w:kern w:val="1"/>
        </w:rPr>
        <w:tab/>
        <w:t>Bij een voetbalwedstrijd wordt een pitbull losgelaten op de scheidsrechter. Gelukkig had deze een muilkorf om.</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lastRenderedPageBreak/>
        <w:t>21)</w:t>
      </w:r>
      <w:r>
        <w:rPr>
          <w:kern w:val="1"/>
        </w:rPr>
        <w:tab/>
        <w:t>Tijdens de jaarvergadering laaien de Amsterdamse en Rotterdamse twisten weer hoog op. Deze worden dit</w:t>
      </w:r>
      <w:r>
        <w:rPr>
          <w:kern w:val="1"/>
        </w:rPr>
        <w:softHyphen/>
        <w:t>maal gewonnen door Amsterdam.</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25)</w:t>
      </w:r>
      <w:r>
        <w:rPr>
          <w:kern w:val="1"/>
        </w:rPr>
        <w:tab/>
        <w:t>Ed van Leeuwen jr. laat 23 minuten lan</w:t>
      </w:r>
      <w:r>
        <w:rPr>
          <w:kern w:val="1"/>
        </w:rPr>
        <w:softHyphen/>
        <w:t>ger doorspelen en besluit dan de wedstrijd te staken.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26)</w:t>
      </w:r>
      <w:r>
        <w:rPr>
          <w:kern w:val="1"/>
        </w:rPr>
        <w:tab/>
      </w:r>
      <w:proofErr w:type="spellStart"/>
      <w:r>
        <w:rPr>
          <w:kern w:val="1"/>
        </w:rPr>
        <w:t>Eds</w:t>
      </w:r>
      <w:proofErr w:type="spellEnd"/>
      <w:r>
        <w:rPr>
          <w:kern w:val="1"/>
        </w:rPr>
        <w:t xml:space="preserve"> vriendin koopt een magnetron, omdat hij wel eens laat thuis is.</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april</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4)</w:t>
      </w:r>
      <w:r>
        <w:rPr>
          <w:kern w:val="1"/>
        </w:rPr>
        <w:tab/>
        <w:t>Dook en Koos nemen Mario van de Ende in de begelei</w:t>
      </w:r>
      <w:r>
        <w:rPr>
          <w:kern w:val="1"/>
        </w:rPr>
        <w:softHyphen/>
        <w:t>ding.</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17)</w:t>
      </w:r>
      <w:r>
        <w:rPr>
          <w:kern w:val="1"/>
        </w:rPr>
        <w:tab/>
        <w:t xml:space="preserve">Joop </w:t>
      </w:r>
      <w:proofErr w:type="spellStart"/>
      <w:r>
        <w:rPr>
          <w:kern w:val="1"/>
        </w:rPr>
        <w:t>Sluyter</w:t>
      </w:r>
      <w:proofErr w:type="spellEnd"/>
      <w:r>
        <w:rPr>
          <w:kern w:val="1"/>
        </w:rPr>
        <w:t xml:space="preserve"> krijgt zijn eerste slechte rapport, maar vergeet deze mee te nemen naar de clubavond.</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29)</w:t>
      </w:r>
      <w:r>
        <w:rPr>
          <w:kern w:val="1"/>
        </w:rPr>
        <w:tab/>
        <w:t xml:space="preserve">Kees </w:t>
      </w:r>
      <w:proofErr w:type="spellStart"/>
      <w:r>
        <w:rPr>
          <w:kern w:val="1"/>
        </w:rPr>
        <w:t>Hijnen</w:t>
      </w:r>
      <w:proofErr w:type="spellEnd"/>
      <w:r>
        <w:rPr>
          <w:kern w:val="1"/>
        </w:rPr>
        <w:t xml:space="preserve"> is gesignaleerd met een Bacardi Cola.</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mei</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6)</w:t>
      </w:r>
      <w:r>
        <w:rPr>
          <w:kern w:val="1"/>
        </w:rPr>
        <w:tab/>
        <w:t xml:space="preserve">Arie </w:t>
      </w:r>
      <w:proofErr w:type="spellStart"/>
      <w:r>
        <w:rPr>
          <w:kern w:val="1"/>
        </w:rPr>
        <w:t>Vliegenthart</w:t>
      </w:r>
      <w:proofErr w:type="spellEnd"/>
      <w:r>
        <w:rPr>
          <w:kern w:val="1"/>
        </w:rPr>
        <w:t xml:space="preserve"> moet fluiten bij S.S.W. en blijft 2 weken weg.</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18)</w:t>
      </w:r>
      <w:r>
        <w:rPr>
          <w:kern w:val="1"/>
        </w:rPr>
        <w:tab/>
      </w:r>
      <w:proofErr w:type="spellStart"/>
      <w:r>
        <w:rPr>
          <w:kern w:val="1"/>
        </w:rPr>
        <w:t>Wijnie</w:t>
      </w:r>
      <w:proofErr w:type="spellEnd"/>
      <w:r>
        <w:rPr>
          <w:kern w:val="1"/>
        </w:rPr>
        <w:t xml:space="preserve"> de Graaf is weer eens op de clubavond, ze zoekt scheidsrechters voor het H.O.V.-</w:t>
      </w:r>
      <w:proofErr w:type="spellStart"/>
      <w:r>
        <w:rPr>
          <w:kern w:val="1"/>
        </w:rPr>
        <w:t>tournooi</w:t>
      </w:r>
      <w:proofErr w:type="spellEnd"/>
      <w:r>
        <w:rPr>
          <w:kern w:val="1"/>
        </w:rPr>
        <w:t>.</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23)</w:t>
      </w:r>
      <w:r>
        <w:rPr>
          <w:kern w:val="1"/>
        </w:rPr>
        <w:tab/>
      </w:r>
      <w:proofErr w:type="spellStart"/>
      <w:r>
        <w:rPr>
          <w:kern w:val="1"/>
        </w:rPr>
        <w:t>Feijenoord</w:t>
      </w:r>
      <w:proofErr w:type="spellEnd"/>
      <w:r>
        <w:rPr>
          <w:kern w:val="1"/>
        </w:rPr>
        <w:t xml:space="preserve"> vraagt aan de K.N.V.B. uitstel voor het competitieduel tegen N.E.C.. Ze hebben niet genoeg spelers om een elftal samen te stellen.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27)</w:t>
      </w:r>
      <w:r>
        <w:rPr>
          <w:kern w:val="1"/>
        </w:rPr>
        <w:tab/>
        <w:t>De mensen die gepromoveerd zijn worden bekend. René van Ast besluit voor de 8</w:t>
      </w:r>
      <w:r>
        <w:rPr>
          <w:kern w:val="1"/>
          <w:vertAlign w:val="superscript"/>
        </w:rPr>
        <w:t>e</w:t>
      </w:r>
      <w:r>
        <w:rPr>
          <w:kern w:val="1"/>
        </w:rPr>
        <w:t xml:space="preserve"> keer te stoppen.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juni</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3)</w:t>
      </w:r>
      <w:r>
        <w:rPr>
          <w:kern w:val="1"/>
        </w:rPr>
        <w:tab/>
        <w:t>Niels Grip doet een poging om trainer te worden van de R.S.V.. Het ketst af op de te hoge salariseisen van Grip.</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11)</w:t>
      </w:r>
      <w:r>
        <w:rPr>
          <w:kern w:val="1"/>
        </w:rPr>
        <w:tab/>
        <w:t xml:space="preserve">Ben </w:t>
      </w:r>
      <w:proofErr w:type="spellStart"/>
      <w:r>
        <w:rPr>
          <w:kern w:val="1"/>
        </w:rPr>
        <w:t>Kempers</w:t>
      </w:r>
      <w:proofErr w:type="spellEnd"/>
      <w:r>
        <w:rPr>
          <w:kern w:val="1"/>
        </w:rPr>
        <w:t xml:space="preserve"> accepteert voor de 12</w:t>
      </w:r>
      <w:r>
        <w:rPr>
          <w:kern w:val="1"/>
          <w:vertAlign w:val="superscript"/>
        </w:rPr>
        <w:t>e</w:t>
      </w:r>
      <w:r>
        <w:rPr>
          <w:kern w:val="1"/>
        </w:rPr>
        <w:t xml:space="preserve"> keer een nieuwe functie; hij wordt voorzitter van de pupillencommissie bij de K.N.V.B..</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19)</w:t>
      </w:r>
      <w:r>
        <w:rPr>
          <w:kern w:val="1"/>
        </w:rPr>
        <w:tab/>
        <w:t xml:space="preserve">Sparta is een samenwerkingsverband aangegaan met </w:t>
      </w:r>
      <w:proofErr w:type="spellStart"/>
      <w:r>
        <w:rPr>
          <w:kern w:val="1"/>
        </w:rPr>
        <w:t>Feijenoord</w:t>
      </w:r>
      <w:proofErr w:type="spellEnd"/>
      <w:r>
        <w:rPr>
          <w:kern w:val="1"/>
        </w:rPr>
        <w:t>. Sparta heeft nu een selectiegroep van 52 spelers.</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27)</w:t>
      </w:r>
      <w:r>
        <w:rPr>
          <w:kern w:val="1"/>
        </w:rPr>
        <w:tab/>
        <w:t>Niels Grip heeft toch een nieuwe club kunnen vinden: Puttershoek.</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u w:val="single"/>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juli</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11)</w:t>
      </w:r>
      <w:r>
        <w:rPr>
          <w:kern w:val="1"/>
        </w:rPr>
        <w:tab/>
        <w:t xml:space="preserve">Bas Ras wordt opgenomen in </w:t>
      </w:r>
      <w:r>
        <w:rPr>
          <w:b/>
          <w:kern w:val="1"/>
        </w:rPr>
        <w:t>Jong Talent</w:t>
      </w:r>
      <w:r>
        <w:rPr>
          <w:kern w:val="1"/>
        </w:rPr>
        <w:t xml:space="preserve"> en Van Don</w:t>
      </w:r>
      <w:r>
        <w:rPr>
          <w:kern w:val="1"/>
        </w:rPr>
        <w:softHyphen/>
        <w:t>gen wordt zijn begeleider. Deze belooft hem naar het betaalde voetbal te brengen.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lastRenderedPageBreak/>
        <w:t>23)</w:t>
      </w:r>
      <w:r>
        <w:rPr>
          <w:kern w:val="1"/>
        </w:rPr>
        <w:tab/>
        <w:t>Kees Versnel is 2 maanden op vakantie naar zijn bui</w:t>
      </w:r>
      <w:r>
        <w:rPr>
          <w:kern w:val="1"/>
        </w:rPr>
        <w:softHyphen/>
        <w:t>tenhuis (zeker op donderdagavond goede zaken ge</w:t>
      </w:r>
      <w:r>
        <w:rPr>
          <w:kern w:val="1"/>
        </w:rPr>
        <w:softHyphen/>
        <w:t>daan!)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augustus</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1)</w:t>
      </w:r>
      <w:r>
        <w:rPr>
          <w:kern w:val="1"/>
        </w:rPr>
        <w:tab/>
        <w:t>Riet heeft een nieuwe functie aangeboden gekregen van het R.S.V.-bestuur: hoofd van de keuken.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7)</w:t>
      </w:r>
      <w:r>
        <w:rPr>
          <w:kern w:val="1"/>
        </w:rPr>
        <w:tab/>
        <w:t>René van Ast kijkt vol verwachting uit naar de nieuwe Voetbal Totaal om te zien welke wedstrijd hij zal krij</w:t>
      </w:r>
      <w:r>
        <w:rPr>
          <w:kern w:val="1"/>
        </w:rPr>
        <w:softHyphen/>
        <w:t>gen.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21)</w:t>
      </w:r>
      <w:r>
        <w:rPr>
          <w:kern w:val="1"/>
        </w:rPr>
        <w:tab/>
        <w:t>Tijdens de training wordt er een alcoholcontrole gehou</w:t>
      </w:r>
      <w:r>
        <w:rPr>
          <w:kern w:val="1"/>
        </w:rPr>
        <w:softHyphen/>
        <w:t>den: er worden 7 mensen bekeurd.</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30)</w:t>
      </w:r>
      <w:r>
        <w:rPr>
          <w:kern w:val="1"/>
        </w:rPr>
        <w:tab/>
        <w:t>Een kop uit de sportkrant: "Veel rood op de voetbalvel</w:t>
      </w:r>
      <w:r>
        <w:rPr>
          <w:kern w:val="1"/>
        </w:rPr>
        <w:softHyphen/>
        <w:t>den." Zeker veel clubs in nieuwe tenues.</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september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14)</w:t>
      </w:r>
      <w:r>
        <w:rPr>
          <w:kern w:val="1"/>
        </w:rPr>
        <w:tab/>
      </w:r>
      <w:proofErr w:type="spellStart"/>
      <w:r>
        <w:rPr>
          <w:kern w:val="1"/>
        </w:rPr>
        <w:t>Feijenoord</w:t>
      </w:r>
      <w:proofErr w:type="spellEnd"/>
      <w:r>
        <w:rPr>
          <w:kern w:val="1"/>
        </w:rPr>
        <w:t xml:space="preserve"> speelt zijn eerste uitwedstrijd in de nieuwe competitie uit tegen het altijd lastige Vlissingen.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16)</w:t>
      </w:r>
      <w:r>
        <w:rPr>
          <w:kern w:val="1"/>
        </w:rPr>
        <w:tab/>
        <w:t xml:space="preserve">Met het handje raden doen 70 mensen mee, Freek de </w:t>
      </w:r>
      <w:proofErr w:type="spellStart"/>
      <w:r>
        <w:rPr>
          <w:kern w:val="1"/>
        </w:rPr>
        <w:t>Vlaam</w:t>
      </w:r>
      <w:proofErr w:type="spellEnd"/>
      <w:r>
        <w:rPr>
          <w:kern w:val="1"/>
        </w:rPr>
        <w:t xml:space="preserve"> gaat als eerste uit met 188.</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22)</w:t>
      </w:r>
      <w:r>
        <w:rPr>
          <w:kern w:val="1"/>
        </w:rPr>
        <w:tab/>
        <w:t>Jan van Beveren is zijn wippertje weer eens kwijt.</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24)</w:t>
      </w:r>
      <w:r>
        <w:rPr>
          <w:kern w:val="1"/>
        </w:rPr>
        <w:tab/>
      </w:r>
      <w:proofErr w:type="spellStart"/>
      <w:r>
        <w:rPr>
          <w:kern w:val="1"/>
        </w:rPr>
        <w:t>Feijenoord</w:t>
      </w:r>
      <w:proofErr w:type="spellEnd"/>
      <w:r>
        <w:rPr>
          <w:kern w:val="1"/>
        </w:rPr>
        <w:t xml:space="preserve"> heeft 23 nieuwe spelers gekocht en gaat weer een gooi doen naar het kampioenschap.</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27)</w:t>
      </w:r>
      <w:r>
        <w:rPr>
          <w:kern w:val="1"/>
        </w:rPr>
        <w:tab/>
      </w:r>
      <w:proofErr w:type="spellStart"/>
      <w:r>
        <w:rPr>
          <w:kern w:val="1"/>
        </w:rPr>
        <w:t>Gunder</w:t>
      </w:r>
      <w:proofErr w:type="spellEnd"/>
      <w:r>
        <w:rPr>
          <w:kern w:val="1"/>
        </w:rPr>
        <w:t xml:space="preserve"> </w:t>
      </w:r>
      <w:proofErr w:type="spellStart"/>
      <w:r>
        <w:rPr>
          <w:kern w:val="1"/>
        </w:rPr>
        <w:t>Bengtsson</w:t>
      </w:r>
      <w:proofErr w:type="spellEnd"/>
      <w:r>
        <w:rPr>
          <w:kern w:val="1"/>
        </w:rPr>
        <w:t xml:space="preserve"> wordt ontslagen, hij wordt opge</w:t>
      </w:r>
      <w:r>
        <w:rPr>
          <w:kern w:val="1"/>
        </w:rPr>
        <w:softHyphen/>
        <w:t>volgd door Ger Lagendijk.</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oktober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7)</w:t>
      </w:r>
      <w:r>
        <w:rPr>
          <w:kern w:val="1"/>
        </w:rPr>
        <w:tab/>
        <w:t>De R.S.V. stelt Hans Kraaij aan als Directeur Sportief. Zijn eerste daad is het laten verbouwen van het clubhuis en de douches te repareren.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22)</w:t>
      </w:r>
      <w:r>
        <w:rPr>
          <w:kern w:val="1"/>
        </w:rPr>
        <w:tab/>
      </w:r>
      <w:proofErr w:type="spellStart"/>
      <w:r>
        <w:rPr>
          <w:kern w:val="1"/>
        </w:rPr>
        <w:t>Feijenoord</w:t>
      </w:r>
      <w:proofErr w:type="spellEnd"/>
      <w:r>
        <w:rPr>
          <w:kern w:val="1"/>
        </w:rPr>
        <w:t xml:space="preserve"> staat laatste in de competitie. Alle spelers worden ontslagen, Ger Lagendijk stelt zichzelf op.</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27)</w:t>
      </w:r>
      <w:r>
        <w:rPr>
          <w:kern w:val="1"/>
        </w:rPr>
        <w:tab/>
        <w:t xml:space="preserve">Op donderdagavond is men vergeten de ijskast op slot te doen. Alle jeugdspelers van </w:t>
      </w:r>
      <w:proofErr w:type="spellStart"/>
      <w:r>
        <w:rPr>
          <w:kern w:val="1"/>
        </w:rPr>
        <w:t>Feijenoord</w:t>
      </w:r>
      <w:proofErr w:type="spellEnd"/>
      <w:r>
        <w:rPr>
          <w:kern w:val="1"/>
        </w:rPr>
        <w:t xml:space="preserve"> worden ‘s zaterdags dronken op </w:t>
      </w:r>
      <w:proofErr w:type="spellStart"/>
      <w:r>
        <w:rPr>
          <w:kern w:val="1"/>
        </w:rPr>
        <w:t>Varkenoord</w:t>
      </w:r>
      <w:proofErr w:type="spellEnd"/>
      <w:r>
        <w:rPr>
          <w:kern w:val="1"/>
        </w:rPr>
        <w:t xml:space="preserve"> aangetroffen.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november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1)</w:t>
      </w:r>
      <w:r>
        <w:rPr>
          <w:kern w:val="1"/>
        </w:rPr>
        <w:tab/>
        <w:t>Leo Verbeek is benoemd tot voorzitter van de Scheids</w:t>
      </w:r>
      <w:r>
        <w:rPr>
          <w:kern w:val="1"/>
        </w:rPr>
        <w:softHyphen/>
        <w:t>rechterscommissie. Reactie van Leo: "Het eerste wat ik ga doen is de eisen verhogen van de spelregeltoets."</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lastRenderedPageBreak/>
        <w:t xml:space="preserve"> 7)</w:t>
      </w:r>
      <w:r>
        <w:rPr>
          <w:kern w:val="1"/>
        </w:rPr>
        <w:tab/>
        <w:t xml:space="preserve">Bij Henk </w:t>
      </w:r>
      <w:proofErr w:type="spellStart"/>
      <w:r>
        <w:rPr>
          <w:kern w:val="1"/>
        </w:rPr>
        <w:t>Verzaal</w:t>
      </w:r>
      <w:proofErr w:type="spellEnd"/>
      <w:r>
        <w:rPr>
          <w:kern w:val="1"/>
        </w:rPr>
        <w:t xml:space="preserve"> is dit jaar zijn 44</w:t>
      </w:r>
      <w:r>
        <w:rPr>
          <w:kern w:val="1"/>
          <w:vertAlign w:val="superscript"/>
        </w:rPr>
        <w:t>e</w:t>
      </w:r>
      <w:r>
        <w:rPr>
          <w:kern w:val="1"/>
        </w:rPr>
        <w:t xml:space="preserve"> kwaaltje geconsta</w:t>
      </w:r>
      <w:r>
        <w:rPr>
          <w:kern w:val="1"/>
        </w:rPr>
        <w:softHyphen/>
        <w:t>teerd.</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8)</w:t>
      </w:r>
      <w:r>
        <w:rPr>
          <w:kern w:val="1"/>
        </w:rPr>
        <w:tab/>
        <w:t xml:space="preserve">Dick </w:t>
      </w:r>
      <w:proofErr w:type="spellStart"/>
      <w:r>
        <w:rPr>
          <w:kern w:val="1"/>
        </w:rPr>
        <w:t>Vuik</w:t>
      </w:r>
      <w:proofErr w:type="spellEnd"/>
      <w:r>
        <w:rPr>
          <w:kern w:val="1"/>
        </w:rPr>
        <w:t xml:space="preserve"> is donateur geworden bij </w:t>
      </w:r>
      <w:proofErr w:type="spellStart"/>
      <w:r>
        <w:rPr>
          <w:kern w:val="1"/>
        </w:rPr>
        <w:t>Feijenoord</w:t>
      </w:r>
      <w:proofErr w:type="spellEnd"/>
      <w:r>
        <w:rPr>
          <w:kern w:val="1"/>
        </w:rPr>
        <w:t>.</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18)</w:t>
      </w:r>
      <w:r>
        <w:rPr>
          <w:kern w:val="1"/>
        </w:rPr>
        <w:tab/>
        <w:t xml:space="preserve">Omdat veel spelers bedanken voor het Nederlands elftal, wordt dit omgedoopt in </w:t>
      </w:r>
      <w:proofErr w:type="spellStart"/>
      <w:r>
        <w:rPr>
          <w:b/>
          <w:kern w:val="1"/>
        </w:rPr>
        <w:t>Noranje</w:t>
      </w:r>
      <w:proofErr w:type="spellEnd"/>
      <w:r>
        <w:rPr>
          <w:kern w:val="1"/>
        </w:rPr>
        <w:t>.</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26)</w:t>
      </w:r>
      <w:r>
        <w:rPr>
          <w:kern w:val="1"/>
        </w:rPr>
        <w:tab/>
        <w:t>De R.S.V. stelt een prijs beschikbaar voor de journalist die iets positiefs over de scheidsrechter schrijft. Donald Bax heeft zijn zinnen gezet op deze prijs.</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u w:val="single"/>
        </w:rPr>
        <w:t>december</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3)</w:t>
      </w:r>
      <w:r>
        <w:rPr>
          <w:kern w:val="1"/>
        </w:rPr>
        <w:tab/>
        <w:t>Een radeloze voorzitter van de R.S.V.: "Bij ons is er nog niemand op doping betrapt. Er zal toch structureel niet iets fout zijn?"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 xml:space="preserve"> 6)</w:t>
      </w:r>
      <w:r>
        <w:rPr>
          <w:kern w:val="1"/>
        </w:rPr>
        <w:tab/>
        <w:t xml:space="preserve">Arie </w:t>
      </w:r>
      <w:proofErr w:type="spellStart"/>
      <w:r>
        <w:rPr>
          <w:kern w:val="1"/>
        </w:rPr>
        <w:t>Vliegenthart</w:t>
      </w:r>
      <w:proofErr w:type="spellEnd"/>
      <w:r>
        <w:rPr>
          <w:kern w:val="1"/>
        </w:rPr>
        <w:t xml:space="preserve"> wordt de nieuwe voorzitter van S.S.W..</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17)</w:t>
      </w:r>
      <w:r>
        <w:rPr>
          <w:kern w:val="1"/>
        </w:rPr>
        <w:tab/>
        <w:t>Voor de Wildavond zijn 2000 kaarten verkocht. Er wordt dan ook grif op de zwarte markt fl. 300,00 gebo</w:t>
      </w:r>
      <w:r>
        <w:rPr>
          <w:kern w:val="1"/>
        </w:rPr>
        <w:softHyphen/>
        <w:t>den.</w:t>
      </w:r>
    </w:p>
    <w:p w:rsidR="00772344" w:rsidRDefault="00A21BA3">
      <w:pPr>
        <w:tabs>
          <w:tab w:val="left" w:pos="0"/>
          <w:tab w:val="left" w:pos="850"/>
          <w:tab w:val="left" w:pos="1701"/>
          <w:tab w:val="left" w:pos="2552"/>
          <w:tab w:val="left" w:pos="3403"/>
          <w:tab w:val="left" w:pos="4254"/>
          <w:tab w:val="left" w:pos="5104"/>
          <w:tab w:val="left" w:pos="5955"/>
          <w:tab w:val="left" w:pos="6806"/>
        </w:tabs>
        <w:ind w:left="850" w:hanging="850"/>
        <w:rPr>
          <w:kern w:val="1"/>
        </w:rPr>
      </w:pPr>
      <w:r>
        <w:rPr>
          <w:kern w:val="1"/>
        </w:rPr>
        <w:t>23)</w:t>
      </w:r>
      <w:r>
        <w:rPr>
          <w:kern w:val="1"/>
        </w:rPr>
        <w:tab/>
        <w:t>De winterstop is begonnen, buiten is het 23</w:t>
      </w:r>
      <w:r>
        <w:rPr>
          <w:rFonts w:ascii="Symbol" w:hAnsi="Symbol"/>
          <w:kern w:val="1"/>
        </w:rPr>
        <w:t></w:t>
      </w:r>
      <w:r>
        <w:rPr>
          <w:kern w:val="1"/>
        </w:rPr>
        <w:t>C.</w:t>
      </w:r>
    </w:p>
    <w:p w:rsidR="00772344" w:rsidRDefault="00A21BA3" w:rsidP="00A21BA3">
      <w:pPr>
        <w:numPr>
          <w:ilvl w:val="0"/>
          <w:numId w:val="1"/>
        </w:numPr>
        <w:tabs>
          <w:tab w:val="left" w:pos="0"/>
          <w:tab w:val="left" w:pos="850"/>
          <w:tab w:val="left" w:pos="1701"/>
          <w:tab w:val="left" w:pos="2552"/>
          <w:tab w:val="left" w:pos="3403"/>
          <w:tab w:val="left" w:pos="4254"/>
          <w:tab w:val="left" w:pos="5104"/>
          <w:tab w:val="left" w:pos="5955"/>
          <w:tab w:val="left" w:pos="6806"/>
        </w:tabs>
        <w:ind w:left="851" w:hanging="851"/>
        <w:rPr>
          <w:kern w:val="1"/>
        </w:rPr>
      </w:pPr>
      <w:r>
        <w:rPr>
          <w:kern w:val="1"/>
        </w:rPr>
        <w:t>Laatste woorden van de voorzitter van de R.S.V. over dit jaar: "Al dat gezeur over te weinig activiteiten. Alsof het bij Philips zo goed gaat!"</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pStyle w:val="Kop1"/>
        <w:pBdr>
          <w:top w:val="none" w:sz="0" w:space="0" w:color="auto"/>
        </w:pBdr>
        <w:rPr>
          <w:i/>
          <w:kern w:val="1"/>
          <w:sz w:val="28"/>
        </w:rPr>
      </w:pPr>
      <w:bookmarkStart w:id="21" w:name="_Toc355599015"/>
      <w:bookmarkStart w:id="22" w:name="_Toc355686634"/>
      <w:r>
        <w:rPr>
          <w:rStyle w:val="Kopje"/>
          <w:kern w:val="1"/>
        </w:rPr>
        <w:t>Promotie van wantrouwen</w:t>
      </w:r>
      <w:r>
        <w:rPr>
          <w:rStyle w:val="Kopje"/>
          <w:kern w:val="1"/>
        </w:rPr>
        <w:br/>
      </w:r>
      <w:r>
        <w:rPr>
          <w:rStyle w:val="Kopje"/>
          <w:i/>
          <w:kern w:val="1"/>
          <w:sz w:val="28"/>
        </w:rPr>
        <w:t>(september 1990)</w:t>
      </w:r>
      <w:bookmarkEnd w:id="21"/>
      <w:bookmarkEnd w:id="22"/>
    </w:p>
    <w:p w:rsidR="00772344" w:rsidRDefault="00A21BA3">
      <w:pPr>
        <w:pStyle w:val="Schrijver"/>
      </w:pPr>
      <w:r>
        <w:tab/>
        <w:t>Henk Lavrijssen</w:t>
      </w: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Ik schrijf 1 september 1990.</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Bij de ochtendpost ontvang ik een schrijven van de K.N.V.B., verpakt in een bruine enveloppe. "Hé," dacht ik, "nu al een wedstrijdrapport, en ik heb nog geen competitiewedstrijd gefloten." Ik maakte de bekende kleine bruine enveloppe open en stortte mij gretig en vol nieuwsgierigheid op de inhoud van het geschrevene.</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 xml:space="preserve">Achteraf gezien vond ik mijn gretig wat gênant, want wees nu eens eerlijk: wie verwacht er nu een rapportage voor de competitie begonnen is. (Even onder ons, zo gek was mijn redenatie nog niet, want ik had uit betrouwbare bron vernomen, dat rapporteurs dit seizoen ook al bij vriendschappelijke en </w:t>
      </w:r>
      <w:r>
        <w:rPr>
          <w:kern w:val="1"/>
        </w:rPr>
        <w:lastRenderedPageBreak/>
        <w:t>oefenwedstrijden actief zouden zijn als "warming-up". En laten we nu eerlijk zijn, ook wij scheidsrechters worden uitgenodigd voor dit soort wedstrijden)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 xml:space="preserve">Doch helaas kon ik mij niet vergapen aan de culturele geschriften van onze rapporteurs, maar aan een onpersoonlijk schrijven van K.N.V.B.-directeur drs. H.M. Been (die voor deze gelegenheid vergeten was, de instructies van de door zijn "amateur"-bazen opgelegde no-nonsense-werkwijze volgens S&amp;Z-concept, op te volgen), over het steeds groter wordende </w:t>
      </w:r>
      <w:proofErr w:type="spellStart"/>
      <w:r>
        <w:rPr>
          <w:kern w:val="1"/>
        </w:rPr>
        <w:t>scheidsrechterstekort</w:t>
      </w:r>
      <w:proofErr w:type="spellEnd"/>
      <w:r>
        <w:rPr>
          <w:kern w:val="1"/>
        </w:rPr>
        <w:t xml:space="preserve">. Natuurlijk is het een goede zaak scheidsrechters voor de afdelingen te winnen. Maar moeten wij, strijders in het veld, ons na trainingen en wedstrijden ook nog inzetten om voor de luttele vergoeding van een T-shirt met de afbeelding van de ons alom bekend fluit, het vuur uit de sloffen te lopen? Ik denk dat S&amp;Z het anders bedoeld heeft en Harry gevraagd heeft een actie op touw te zetten die de actieve </w:t>
      </w:r>
      <w:proofErr w:type="spellStart"/>
      <w:r>
        <w:rPr>
          <w:kern w:val="1"/>
        </w:rPr>
        <w:t>scheidsrechtersgroep</w:t>
      </w:r>
      <w:proofErr w:type="spellEnd"/>
      <w:r>
        <w:rPr>
          <w:kern w:val="1"/>
        </w:rPr>
        <w:t xml:space="preserve"> aanspreekt (bijvoorbeeld een wervingsactie met voldoende promotiemateriaal en gericht op een kans van slagen).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 xml:space="preserve">Om niet alleen te vervallen in een K.N.V.B.-aangelegenheid wil ik nog even kwijt dat de kop van de competitie eraf is. Ik heb mijn eerste seizoenwedstrijd, zonder rapporteur, </w:t>
      </w:r>
      <w:proofErr w:type="spellStart"/>
      <w:r>
        <w:rPr>
          <w:kern w:val="1"/>
        </w:rPr>
        <w:t>mijns</w:t>
      </w:r>
      <w:proofErr w:type="spellEnd"/>
      <w:r>
        <w:rPr>
          <w:kern w:val="1"/>
        </w:rPr>
        <w:t xml:space="preserve"> </w:t>
      </w:r>
      <w:proofErr w:type="spellStart"/>
      <w:r>
        <w:rPr>
          <w:kern w:val="1"/>
        </w:rPr>
        <w:t>inziens</w:t>
      </w:r>
      <w:proofErr w:type="spellEnd"/>
      <w:r>
        <w:rPr>
          <w:kern w:val="1"/>
        </w:rPr>
        <w:t xml:space="preserve"> goed volbracht, maar had enige moeite met het toepassen van de nieuwe regels.</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Buitenspel, wel of niet op één lijn was geen probleem, omdat beide partijen niet op buitenspel speelden. Maar de verwijderingsstraf opleggen bij het verhinderen een tegenstander tot scoren te brengen volgens de instructies, kostte mij moeite. Gelukkig kon ik in de voorkomende gevallen de voordeelregel toepassen, maar of er wel of geen belemmering c.q. obstakel in de weg naar het doel was, was voor mij niet te bepalen. Immers zijn obstakels de verdedigende veldspelers, de keeper, de graspollen, doelpalen of verder in de handleiding bedoelde objecten? Ik bedoel maar, wat is wijsheid? Voor mij maakt het niet, maar U die promotie wilt maken is aan de interpretatie van de rapporteur overgeleverd.</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Terug naar Harry Been. Met alle respect, maar wat is promotie en wat is werving. Een T-shirt met een fluit, aanpassing van de regels, of daadwerkelijke no-nonsense. Promotie? Weet u het?</w:t>
      </w: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lastRenderedPageBreak/>
        <w:t>Eén advies, ZET U ECHT IN, kom uw verplichtingen na, train en werf nieuwe leden, actieve scheidsrechters. Pas dan zal een (K.N.V.B.-) actie effect hebben en is de gehele voetbalnatie erbij gebaat. Onze inzet is ons en hun (de verenigingen en spelers) belang.</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pStyle w:val="Kop1"/>
        <w:rPr>
          <w:i/>
          <w:kern w:val="1"/>
          <w:sz w:val="28"/>
        </w:rPr>
      </w:pPr>
      <w:bookmarkStart w:id="23" w:name="_Toc355686635"/>
      <w:r>
        <w:rPr>
          <w:rStyle w:val="Kopje"/>
          <w:kern w:val="1"/>
        </w:rPr>
        <w:t>Scheidsrechters moeten wat vaker in de spiegel kij</w:t>
      </w:r>
      <w:r>
        <w:rPr>
          <w:rStyle w:val="Kopje"/>
          <w:kern w:val="1"/>
        </w:rPr>
        <w:softHyphen/>
        <w:t>ken</w:t>
      </w:r>
      <w:r>
        <w:rPr>
          <w:rStyle w:val="Kopje"/>
          <w:kern w:val="1"/>
        </w:rPr>
        <w:br/>
      </w:r>
      <w:r>
        <w:rPr>
          <w:rStyle w:val="Kopje"/>
          <w:i/>
          <w:kern w:val="1"/>
          <w:sz w:val="28"/>
        </w:rPr>
        <w:t>(december 1989)</w:t>
      </w:r>
      <w:bookmarkEnd w:id="19"/>
      <w:bookmarkEnd w:id="23"/>
    </w:p>
    <w:p w:rsidR="00772344" w:rsidRDefault="00A21BA3">
      <w:pPr>
        <w:pStyle w:val="Schrijver"/>
      </w:pPr>
      <w:r>
        <w:tab/>
        <w:t>Donald Bax, sportverslaggever van het Rotterdams Nieuws</w:t>
      </w:r>
      <w:r>
        <w:softHyphen/>
        <w:t>blad</w:t>
      </w:r>
    </w:p>
    <w:p w:rsidR="00772344" w:rsidRDefault="00A21BA3">
      <w:pPr>
        <w:rPr>
          <w:kern w:val="1"/>
        </w:rPr>
      </w:pPr>
      <w:r>
        <w:rPr>
          <w:kern w:val="1"/>
        </w:rPr>
        <w:t>De scheidsrechter, ongeacht de tak van sport, is volgens velen een noodzake</w:t>
      </w:r>
      <w:r>
        <w:rPr>
          <w:kern w:val="1"/>
        </w:rPr>
        <w:softHyphen/>
        <w:t>lijk kwaad. In wezen bestaat er geen gulden midden</w:t>
      </w:r>
      <w:r>
        <w:rPr>
          <w:kern w:val="1"/>
        </w:rPr>
        <w:softHyphen/>
        <w:t>weg als zijn prestaties ter sprake komen. 'Slechte scheids</w:t>
      </w:r>
      <w:r>
        <w:rPr>
          <w:kern w:val="1"/>
        </w:rPr>
        <w:softHyphen/>
        <w:t>rechters bestaan niet', hoor je vaak. Dat is net zo'n dooddoe</w:t>
      </w:r>
      <w:r>
        <w:rPr>
          <w:kern w:val="1"/>
        </w:rPr>
        <w:softHyphen/>
        <w:t>ner als de op</w:t>
      </w:r>
      <w:r>
        <w:rPr>
          <w:kern w:val="1"/>
        </w:rPr>
        <w:softHyphen/>
        <w:t>mer</w:t>
      </w:r>
      <w:r>
        <w:rPr>
          <w:kern w:val="1"/>
        </w:rPr>
        <w:softHyphen/>
        <w:t>king van een bestuurder die zegt dat je zonder een scheids</w:t>
      </w:r>
      <w:r>
        <w:rPr>
          <w:kern w:val="1"/>
        </w:rPr>
        <w:softHyphen/>
        <w:t>rechter niet kunt voetballen, dat de jongens voor hun plezier spelen en fouten maken en dat voor de scheids hetzelfde geldt. Plezier? In de eerste klasse? Als een keeper blundert en als een spits voor een leeg doel over de bal heen maait, wordt er gretig melding van gemaakt. Dus moet ook een scheidsrechter op kritiek rekenen als hij in het mid</w:t>
      </w:r>
      <w:r>
        <w:rPr>
          <w:kern w:val="1"/>
        </w:rPr>
        <w:softHyphen/>
        <w:t>del</w:t>
      </w:r>
      <w:r>
        <w:rPr>
          <w:kern w:val="1"/>
        </w:rPr>
        <w:softHyphen/>
        <w:t>punt van de belangstel</w:t>
      </w:r>
      <w:r>
        <w:rPr>
          <w:kern w:val="1"/>
        </w:rPr>
        <w:softHyphen/>
        <w:t>ling heeft ge</w:t>
      </w:r>
      <w:r>
        <w:rPr>
          <w:kern w:val="1"/>
        </w:rPr>
        <w:softHyphen/>
        <w:t>staan. Naarmate het niveau stijgt, zal de moeilijkheidsgraad groter worden, voor speler en arbi</w:t>
      </w:r>
      <w:r>
        <w:rPr>
          <w:kern w:val="1"/>
        </w:rPr>
        <w:softHyphen/>
        <w:t>ters, en zullen ook de op- en aanmer</w:t>
      </w:r>
      <w:r>
        <w:rPr>
          <w:kern w:val="1"/>
        </w:rPr>
        <w:softHyphen/>
        <w:t>kingen toenemen.</w:t>
      </w:r>
    </w:p>
    <w:p w:rsidR="00772344" w:rsidRDefault="00772344">
      <w:pPr>
        <w:rPr>
          <w:kern w:val="1"/>
        </w:rPr>
      </w:pPr>
    </w:p>
    <w:p w:rsidR="00772344" w:rsidRDefault="00A21BA3">
      <w:pPr>
        <w:rPr>
          <w:kern w:val="1"/>
        </w:rPr>
      </w:pPr>
      <w:r>
        <w:rPr>
          <w:kern w:val="1"/>
        </w:rPr>
        <w:t>In de bestuurskamer valt de kritiek op de man in het zwart over het algemeen wel mee. Iedereen baseert z'n conclu</w:t>
      </w:r>
      <w:r>
        <w:rPr>
          <w:kern w:val="1"/>
        </w:rPr>
        <w:softHyphen/>
        <w:t>sie  op z'n persoonlij</w:t>
      </w:r>
      <w:r>
        <w:rPr>
          <w:kern w:val="1"/>
        </w:rPr>
        <w:softHyphen/>
        <w:t>ke ervaringen, maar zodra ik de eerder ge</w:t>
      </w:r>
      <w:r>
        <w:rPr>
          <w:kern w:val="1"/>
        </w:rPr>
        <w:softHyphen/>
        <w:t>schetste alge</w:t>
      </w:r>
      <w:r>
        <w:rPr>
          <w:kern w:val="1"/>
        </w:rPr>
        <w:softHyphen/>
        <w:t>meenheden hoor, pas ik. Dan lopen de koude ril</w:t>
      </w:r>
      <w:r>
        <w:rPr>
          <w:kern w:val="1"/>
        </w:rPr>
        <w:softHyphen/>
        <w:t>lin</w:t>
      </w:r>
      <w:r>
        <w:rPr>
          <w:kern w:val="1"/>
        </w:rPr>
        <w:softHyphen/>
        <w:t xml:space="preserve">gen over m'n rug. Zeg toch gewoon waar het op staat. Of je vindt de scheids een </w:t>
      </w:r>
      <w:proofErr w:type="spellStart"/>
      <w:r>
        <w:rPr>
          <w:kern w:val="1"/>
        </w:rPr>
        <w:t>zalfie</w:t>
      </w:r>
      <w:proofErr w:type="spellEnd"/>
      <w:r>
        <w:rPr>
          <w:kern w:val="1"/>
        </w:rPr>
        <w:t xml:space="preserve"> of je vindt hem een kanjer. Al is het uiter</w:t>
      </w:r>
      <w:r>
        <w:rPr>
          <w:kern w:val="1"/>
        </w:rPr>
        <w:softHyphen/>
        <w:t>aard te billij</w:t>
      </w:r>
      <w:r>
        <w:rPr>
          <w:kern w:val="1"/>
        </w:rPr>
        <w:softHyphen/>
        <w:t>ken dat de kritiek in een bestuurska</w:t>
      </w:r>
      <w:r>
        <w:rPr>
          <w:kern w:val="1"/>
        </w:rPr>
        <w:softHyphen/>
        <w:t>mer verstomt op het mo</w:t>
      </w:r>
      <w:r>
        <w:rPr>
          <w:kern w:val="1"/>
        </w:rPr>
        <w:softHyphen/>
        <w:t>ment dat de fluitist na afloop z'n intrede doet. Je kunt er namelijk staat op maken dat je de 'beste' man over een maand weer de hand moet druk</w:t>
      </w:r>
      <w:r>
        <w:rPr>
          <w:kern w:val="1"/>
        </w:rPr>
        <w:softHyphen/>
        <w:t>ken. Geluk</w:t>
      </w:r>
      <w:r>
        <w:rPr>
          <w:kern w:val="1"/>
        </w:rPr>
        <w:softHyphen/>
        <w:t>kig heb ik de gelegenheid een waardeoordeel te vellen, waarvan niemand wakker hoort te liggen, maar wat gezien de talrijke reacties wel gebeurt. Maar is het niet zo dat de scheids</w:t>
      </w:r>
      <w:r>
        <w:rPr>
          <w:kern w:val="1"/>
        </w:rPr>
        <w:softHyphen/>
        <w:t>rech</w:t>
      </w:r>
      <w:r>
        <w:rPr>
          <w:kern w:val="1"/>
        </w:rPr>
        <w:softHyphen/>
        <w:t>ter alleen afhankelijk is van de rapporteur? Daar wordt in elk geval vaak genoeg mee geschermd.</w:t>
      </w:r>
    </w:p>
    <w:p w:rsidR="00772344" w:rsidRDefault="00772344">
      <w:pPr>
        <w:rPr>
          <w:kern w:val="1"/>
        </w:rPr>
      </w:pPr>
    </w:p>
    <w:p w:rsidR="00772344" w:rsidRDefault="00A21BA3">
      <w:pPr>
        <w:pStyle w:val="Kop2"/>
        <w:rPr>
          <w:kern w:val="1"/>
        </w:rPr>
      </w:pPr>
      <w:r>
        <w:rPr>
          <w:kern w:val="1"/>
        </w:rPr>
        <w:lastRenderedPageBreak/>
        <w:t>Praktijk</w:t>
      </w:r>
    </w:p>
    <w:p w:rsidR="00772344" w:rsidRDefault="00A21BA3">
      <w:pPr>
        <w:rPr>
          <w:kern w:val="1"/>
        </w:rPr>
      </w:pPr>
      <w:r>
        <w:rPr>
          <w:kern w:val="1"/>
        </w:rPr>
        <w:t>Dat is geen loze kreet, maar pure praktijkervaring. Meer dan tien jaar geleden gold ik als een getalenteerd basketbal</w:t>
      </w:r>
      <w:r>
        <w:rPr>
          <w:kern w:val="1"/>
        </w:rPr>
        <w:softHyphen/>
        <w:t>scheidsrechter. De echte top haalde ik net niet. Omdat ik het niet eens was met de aanstellingen, bedank</w:t>
      </w:r>
      <w:r>
        <w:rPr>
          <w:kern w:val="1"/>
        </w:rPr>
        <w:softHyphen/>
        <w:t>te ik voor de eer. Jaren later kreeg ik daar ontzettend veel spijt van, toen ik zag wie wel in aanmer</w:t>
      </w:r>
      <w:r>
        <w:rPr>
          <w:kern w:val="1"/>
        </w:rPr>
        <w:softHyphen/>
        <w:t>king kwa</w:t>
      </w:r>
      <w:r>
        <w:rPr>
          <w:kern w:val="1"/>
        </w:rPr>
        <w:softHyphen/>
        <w:t>men voor de wedstrijden in de eredivi</w:t>
      </w:r>
      <w:r>
        <w:rPr>
          <w:kern w:val="1"/>
        </w:rPr>
        <w:softHyphen/>
        <w:t>sie en doorstootten naar de internati</w:t>
      </w:r>
      <w:r>
        <w:rPr>
          <w:kern w:val="1"/>
        </w:rPr>
        <w:softHyphen/>
        <w:t>onale lijst. Ik kon me wel voor m'n kop slaan. Maar toch ben ik er nog steeds trots op dat ik nog steeds de enige scheids</w:t>
      </w:r>
      <w:r>
        <w:rPr>
          <w:kern w:val="1"/>
        </w:rPr>
        <w:softHyphen/>
        <w:t>rechter uit Rotter</w:t>
      </w:r>
      <w:r>
        <w:rPr>
          <w:kern w:val="1"/>
        </w:rPr>
        <w:softHyphen/>
        <w:t>dam ben die een interland achter zijn naam heeft staan. Ik ben dus net zo'n ij</w:t>
      </w:r>
      <w:r>
        <w:rPr>
          <w:kern w:val="1"/>
        </w:rPr>
        <w:softHyphen/>
        <w:t>deltuit als, laten we zeggen, Jan Hell en Martin van de Herik.</w:t>
      </w:r>
    </w:p>
    <w:p w:rsidR="00772344" w:rsidRDefault="00772344">
      <w:pPr>
        <w:rPr>
          <w:kern w:val="1"/>
        </w:rPr>
      </w:pPr>
    </w:p>
    <w:p w:rsidR="00772344" w:rsidRDefault="00A21BA3">
      <w:pPr>
        <w:rPr>
          <w:kern w:val="1"/>
        </w:rPr>
      </w:pPr>
      <w:r>
        <w:rPr>
          <w:kern w:val="1"/>
        </w:rPr>
        <w:t>Op het bovenstaande baseer ik de con</w:t>
      </w:r>
      <w:r>
        <w:rPr>
          <w:kern w:val="1"/>
        </w:rPr>
        <w:softHyphen/>
        <w:t>clusie dat ik recht van schrijven heb als ik iets over een scheidsrechter publiceer. De basisvoorwaarden voor een scheidsrechter zijn in elke sport hetzelfde: eerst op een natuurlijke manier de baas zijn en vervol</w:t>
      </w:r>
      <w:r>
        <w:rPr>
          <w:kern w:val="1"/>
        </w:rPr>
        <w:softHyphen/>
        <w:t>gens de spelregels kennen en dus ook op de juiste wijze toepassen. Een goede con</w:t>
      </w:r>
      <w:r>
        <w:rPr>
          <w:kern w:val="1"/>
        </w:rPr>
        <w:softHyphen/>
        <w:t xml:space="preserve">ditie is daarbij niet meer dan een fijn hulpmiddel. Belangrijker vind ik de kleding. In mijn ogen kan het niet dat de scheidsrechter het veld opkomt in zo'n lelijk gestreept shirt van </w:t>
      </w:r>
      <w:proofErr w:type="spellStart"/>
      <w:r>
        <w:rPr>
          <w:kern w:val="1"/>
        </w:rPr>
        <w:t>Robey</w:t>
      </w:r>
      <w:proofErr w:type="spellEnd"/>
      <w:r>
        <w:rPr>
          <w:kern w:val="1"/>
        </w:rPr>
        <w:t>-sport, kousen met drie stre</w:t>
      </w:r>
      <w:r>
        <w:rPr>
          <w:kern w:val="1"/>
        </w:rPr>
        <w:softHyphen/>
        <w:t>pen draagt en op (ongepoetste) Puma-schoe</w:t>
      </w:r>
      <w:r>
        <w:rPr>
          <w:kern w:val="1"/>
        </w:rPr>
        <w:softHyphen/>
        <w:t>nen loopt. Neen hoor, geef mij dan maar de Italiaanse arbiters. Op glim</w:t>
      </w:r>
      <w:r>
        <w:rPr>
          <w:kern w:val="1"/>
        </w:rPr>
        <w:softHyphen/>
        <w:t xml:space="preserve">mende zwarte schoenen zonder reclame-uiting, met hun van een gedistingeerd blauw boord voorziene kousen en een lengte van om en nabij de twee meter. Paolo </w:t>
      </w:r>
      <w:proofErr w:type="spellStart"/>
      <w:r>
        <w:rPr>
          <w:kern w:val="1"/>
        </w:rPr>
        <w:t>Casarin</w:t>
      </w:r>
      <w:proofErr w:type="spellEnd"/>
      <w:r>
        <w:rPr>
          <w:kern w:val="1"/>
        </w:rPr>
        <w:t xml:space="preserve">, Luigi </w:t>
      </w:r>
      <w:proofErr w:type="spellStart"/>
      <w:r>
        <w:rPr>
          <w:kern w:val="1"/>
        </w:rPr>
        <w:t>Agnolin</w:t>
      </w:r>
      <w:proofErr w:type="spellEnd"/>
      <w:r>
        <w:rPr>
          <w:kern w:val="1"/>
        </w:rPr>
        <w:t xml:space="preserve">, Rosario </w:t>
      </w:r>
      <w:proofErr w:type="spellStart"/>
      <w:r>
        <w:rPr>
          <w:kern w:val="1"/>
        </w:rPr>
        <w:t>LoBello</w:t>
      </w:r>
      <w:proofErr w:type="spellEnd"/>
      <w:r>
        <w:rPr>
          <w:kern w:val="1"/>
        </w:rPr>
        <w:t xml:space="preserve">. Carlo </w:t>
      </w:r>
      <w:proofErr w:type="spellStart"/>
      <w:r>
        <w:rPr>
          <w:kern w:val="1"/>
        </w:rPr>
        <w:t>Longhi</w:t>
      </w:r>
      <w:proofErr w:type="spellEnd"/>
      <w:r>
        <w:rPr>
          <w:kern w:val="1"/>
        </w:rPr>
        <w:t xml:space="preserve"> en Pietro </w:t>
      </w:r>
      <w:proofErr w:type="spellStart"/>
      <w:r>
        <w:rPr>
          <w:kern w:val="1"/>
        </w:rPr>
        <w:t>d'Eli</w:t>
      </w:r>
      <w:r>
        <w:rPr>
          <w:kern w:val="1"/>
        </w:rPr>
        <w:softHyphen/>
        <w:t>a</w:t>
      </w:r>
      <w:proofErr w:type="spellEnd"/>
      <w:r>
        <w:rPr>
          <w:kern w:val="1"/>
        </w:rPr>
        <w:t>. Alleen al die namen, zalig...</w:t>
      </w:r>
    </w:p>
    <w:p w:rsidR="00772344" w:rsidRDefault="00772344">
      <w:pPr>
        <w:rPr>
          <w:kern w:val="1"/>
        </w:rPr>
      </w:pPr>
    </w:p>
    <w:p w:rsidR="00772344" w:rsidRDefault="00A21BA3">
      <w:pPr>
        <w:rPr>
          <w:kern w:val="1"/>
        </w:rPr>
      </w:pPr>
      <w:r>
        <w:rPr>
          <w:kern w:val="1"/>
        </w:rPr>
        <w:t>In de regel hoor je dat een scheids</w:t>
      </w:r>
      <w:r>
        <w:rPr>
          <w:kern w:val="1"/>
        </w:rPr>
        <w:softHyphen/>
        <w:t>rechter alleen dan goed is als hij niet opvalt. Flauwekul. Mannen als Bob Dammers en Aart van der Spoel  waren kanjers van scheidsrechters, maar toen hun jeugd porties bescheidenheid wer</w:t>
      </w:r>
      <w:r>
        <w:rPr>
          <w:kern w:val="1"/>
        </w:rPr>
        <w:softHyphen/>
        <w:t>den uitgedeeld, stonden zij beslist niet op de eerste plaats. Een Van der Spoel bij</w:t>
      </w:r>
      <w:r>
        <w:rPr>
          <w:kern w:val="1"/>
        </w:rPr>
        <w:softHyphen/>
        <w:t>voorbeeld liep amechtig hij</w:t>
      </w:r>
      <w:r>
        <w:rPr>
          <w:kern w:val="1"/>
        </w:rPr>
        <w:softHyphen/>
        <w:t>gend z'n diagonaal, was altijd mijlen ver verwij</w:t>
      </w:r>
      <w:r>
        <w:rPr>
          <w:kern w:val="1"/>
        </w:rPr>
        <w:softHyphen/>
        <w:t>derd van de plaats des on</w:t>
      </w:r>
      <w:r>
        <w:rPr>
          <w:kern w:val="1"/>
        </w:rPr>
        <w:softHyphen/>
        <w:t>heils, maar werd niettemin door iedere speler gerespecteerd. Ik geef toe dat de tijden zijn veranderd. De mentali</w:t>
      </w:r>
      <w:r>
        <w:rPr>
          <w:kern w:val="1"/>
        </w:rPr>
        <w:softHyphen/>
        <w:t>teit is dusdanig ten slechte gekeerd, dat je je als scheids</w:t>
      </w:r>
      <w:r>
        <w:rPr>
          <w:kern w:val="1"/>
        </w:rPr>
        <w:softHyphen/>
        <w:t>rechter soms een vertegenwoordi</w:t>
      </w:r>
      <w:r>
        <w:rPr>
          <w:kern w:val="1"/>
        </w:rPr>
        <w:softHyphen/>
        <w:t>ger van de VN-vredes</w:t>
      </w:r>
      <w:r>
        <w:rPr>
          <w:kern w:val="1"/>
        </w:rPr>
        <w:softHyphen/>
        <w:t>macht waant. Maar is het niet zo dat juist in die situaties het kaf van het koren wordt geschei</w:t>
      </w:r>
      <w:r>
        <w:rPr>
          <w:kern w:val="1"/>
        </w:rPr>
        <w:softHyphen/>
        <w:t>den?</w:t>
      </w:r>
    </w:p>
    <w:p w:rsidR="00772344" w:rsidRDefault="00772344">
      <w:pPr>
        <w:rPr>
          <w:kern w:val="1"/>
        </w:rPr>
      </w:pPr>
    </w:p>
    <w:p w:rsidR="00772344" w:rsidRDefault="00A21BA3">
      <w:pPr>
        <w:pStyle w:val="Kop2"/>
        <w:rPr>
          <w:kern w:val="1"/>
        </w:rPr>
      </w:pPr>
      <w:r>
        <w:rPr>
          <w:kern w:val="1"/>
        </w:rPr>
        <w:t>Tumultueus</w:t>
      </w:r>
    </w:p>
    <w:p w:rsidR="00772344" w:rsidRDefault="00A21BA3">
      <w:pPr>
        <w:rPr>
          <w:kern w:val="1"/>
        </w:rPr>
      </w:pPr>
      <w:r>
        <w:rPr>
          <w:kern w:val="1"/>
        </w:rPr>
        <w:lastRenderedPageBreak/>
        <w:t>Ik heb het een tweetal jaren geleden meegemaakt dat een wed</w:t>
      </w:r>
      <w:r>
        <w:rPr>
          <w:kern w:val="1"/>
        </w:rPr>
        <w:softHyphen/>
        <w:t>strijd een vrij tumultueus slot kende. Boekingen, een speler en een trainer weggestuurd, tel uit je winst dus. maar wat bleek na af</w:t>
      </w:r>
      <w:r>
        <w:rPr>
          <w:kern w:val="1"/>
        </w:rPr>
        <w:softHyphen/>
        <w:t xml:space="preserve">loop? De bewuste arbiter vond het veel erger dat </w:t>
      </w:r>
      <w:proofErr w:type="spellStart"/>
      <w:r>
        <w:rPr>
          <w:kern w:val="1"/>
        </w:rPr>
        <w:t>scheidsrechtersbaas</w:t>
      </w:r>
      <w:proofErr w:type="spellEnd"/>
      <w:r>
        <w:rPr>
          <w:kern w:val="1"/>
        </w:rPr>
        <w:t xml:space="preserve"> Leo van der Kroft meteen was vertrokken. ook heb ik moeite met de populaire houding van de ander die tegen mij zegt 'Zo, Donald, ik heb het vandaag niet verkeerd gedaan'. Maar boven al</w:t>
      </w:r>
      <w:r>
        <w:rPr>
          <w:kern w:val="1"/>
        </w:rPr>
        <w:softHyphen/>
        <w:t>les is er de scheidsrechter die ook ver na afloop nog neurotische neigin</w:t>
      </w:r>
      <w:r>
        <w:rPr>
          <w:kern w:val="1"/>
        </w:rPr>
        <w:softHyphen/>
        <w:t>gen vertoont. Het geeft geen pas dat verslaggevers, die omwille van de ob</w:t>
      </w:r>
      <w:r>
        <w:rPr>
          <w:kern w:val="1"/>
        </w:rPr>
        <w:softHyphen/>
        <w:t>jectiviteit naar een moeilijk te be</w:t>
      </w:r>
      <w:r>
        <w:rPr>
          <w:kern w:val="1"/>
        </w:rPr>
        <w:softHyphen/>
        <w:t>grijpen beslissing komen informeren, door hem niet te woord worden gestaan. Onder het motto 'Als de wedstrijd voorbij is, praat ik er niet meer over'. Maar als deze man acht officiële waarschuwingen heeft uitgedeeld en twee spelers heeft weggezon</w:t>
      </w:r>
      <w:r>
        <w:rPr>
          <w:kern w:val="1"/>
        </w:rPr>
        <w:softHyphen/>
        <w:t>den, is een toelichting zeker op z'n plaats.</w:t>
      </w:r>
    </w:p>
    <w:p w:rsidR="00772344" w:rsidRDefault="00772344">
      <w:pPr>
        <w:rPr>
          <w:kern w:val="1"/>
        </w:rPr>
      </w:pPr>
    </w:p>
    <w:p w:rsidR="00772344" w:rsidRDefault="00A21BA3">
      <w:pPr>
        <w:rPr>
          <w:kern w:val="1"/>
        </w:rPr>
      </w:pPr>
      <w:r>
        <w:rPr>
          <w:kern w:val="1"/>
        </w:rPr>
        <w:t>Natuurlijk ben je geen scheidsrechter als je de cursus met goed gevolg hebt doorlopen. Als je een goed antwoord geeft op de vraag hoe lang een wed</w:t>
      </w:r>
      <w:r>
        <w:rPr>
          <w:kern w:val="1"/>
        </w:rPr>
        <w:softHyphen/>
        <w:t>strijd bij de senioren duurt, mag je een zwart pak aantrekken en een oranje badge op de rechter borstzak bevesti</w:t>
      </w:r>
      <w:r>
        <w:rPr>
          <w:kern w:val="1"/>
        </w:rPr>
        <w:softHyphen/>
        <w:t>gen. Je zult beslist een bepaalde ba</w:t>
      </w:r>
      <w:r>
        <w:rPr>
          <w:kern w:val="1"/>
        </w:rPr>
        <w:softHyphen/>
        <w:t>sis nodig hebben. Maar wat kun je als aankomend arbiter leren van een iemand die ge</w:t>
      </w:r>
      <w:r>
        <w:rPr>
          <w:kern w:val="1"/>
        </w:rPr>
        <w:softHyphen/>
        <w:t>frustreerd is gestopt, omdat hij nooit hoger kwam dan groep twee? Die man kan waarschijnlijk moeiteloos de letterlijke tekst van spelregel 11 opdreunen. En als je een beetje mazzel hebt, kan hij je ook nog de beste vluchtroutes influisteren voor het geval de wedstrijd een keertje uit de hand loopt.</w:t>
      </w:r>
    </w:p>
    <w:p w:rsidR="00772344" w:rsidRDefault="00772344">
      <w:pPr>
        <w:rPr>
          <w:kern w:val="1"/>
        </w:rPr>
      </w:pPr>
    </w:p>
    <w:p w:rsidR="00772344" w:rsidRDefault="00A21BA3">
      <w:pPr>
        <w:rPr>
          <w:kern w:val="1"/>
        </w:rPr>
      </w:pPr>
      <w:r>
        <w:rPr>
          <w:kern w:val="1"/>
        </w:rPr>
        <w:t>Jaap Bijleveld, oud-scheidsrechter betaald voetbal, heeft ooit tegen mij gezegd dat een scheidsrechter op de allereerste plaats de baas moet zijn en pas dan de spelregels moet kennen en goed toepassen. Ik kan die stelling volledig onderschrij</w:t>
      </w:r>
      <w:r>
        <w:rPr>
          <w:kern w:val="1"/>
        </w:rPr>
        <w:softHyphen/>
        <w:t>ven. Het zal best belangrijk zijn om de diagonaal te lopen, zodat je oogcontact kunt houden met je grensrechters. De meeste arbi</w:t>
      </w:r>
      <w:r>
        <w:rPr>
          <w:kern w:val="1"/>
        </w:rPr>
        <w:softHyphen/>
        <w:t>ters zijn echter afhankelijk van club</w:t>
      </w:r>
      <w:r>
        <w:rPr>
          <w:kern w:val="1"/>
        </w:rPr>
        <w:softHyphen/>
        <w:t>grensrechters. Die ietwat buikige per</w:t>
      </w:r>
      <w:r>
        <w:rPr>
          <w:kern w:val="1"/>
        </w:rPr>
        <w:softHyphen/>
        <w:t>sonen, die in het begin voor een in</w:t>
      </w:r>
      <w:r>
        <w:rPr>
          <w:kern w:val="1"/>
        </w:rPr>
        <w:softHyphen/>
        <w:t>worp tegen hun club vlaggen om het vertrouwen van de scheids te winnen. En die je luttele minuten later in de maling nemen door een van eigen helft vertrekkende aanvaller terug te vlag</w:t>
      </w:r>
      <w:r>
        <w:rPr>
          <w:kern w:val="1"/>
        </w:rPr>
        <w:softHyphen/>
        <w:t>gen. Als scheidsrechter moet je je gevoel volgen, ook al is dat in tegen</w:t>
      </w:r>
      <w:r>
        <w:rPr>
          <w:kern w:val="1"/>
        </w:rPr>
        <w:softHyphen/>
        <w:t>strijd met de methodiek.</w:t>
      </w:r>
    </w:p>
    <w:p w:rsidR="00772344" w:rsidRDefault="00772344">
      <w:pPr>
        <w:rPr>
          <w:kern w:val="1"/>
        </w:rPr>
      </w:pPr>
    </w:p>
    <w:p w:rsidR="00772344" w:rsidRDefault="00A21BA3">
      <w:pPr>
        <w:pStyle w:val="Kop2"/>
        <w:rPr>
          <w:kern w:val="1"/>
        </w:rPr>
      </w:pPr>
      <w:r>
        <w:rPr>
          <w:kern w:val="1"/>
        </w:rPr>
        <w:t>Reputaties</w:t>
      </w:r>
    </w:p>
    <w:p w:rsidR="00772344" w:rsidRDefault="00A21BA3">
      <w:pPr>
        <w:rPr>
          <w:kern w:val="1"/>
        </w:rPr>
      </w:pPr>
      <w:r>
        <w:rPr>
          <w:kern w:val="1"/>
        </w:rPr>
        <w:lastRenderedPageBreak/>
        <w:t>Iedere scheidsrechter vergelijkt zich graag met een internati</w:t>
      </w:r>
      <w:r>
        <w:rPr>
          <w:kern w:val="1"/>
        </w:rPr>
        <w:softHyphen/>
        <w:t>o</w:t>
      </w:r>
      <w:r>
        <w:rPr>
          <w:kern w:val="1"/>
        </w:rPr>
        <w:softHyphen/>
        <w:t>naal gerepu</w:t>
      </w:r>
      <w:r>
        <w:rPr>
          <w:kern w:val="1"/>
        </w:rPr>
        <w:softHyphen/>
        <w:t xml:space="preserve">teerde fluitist. De Zweed Erik </w:t>
      </w:r>
      <w:proofErr w:type="spellStart"/>
      <w:r>
        <w:rPr>
          <w:kern w:val="1"/>
        </w:rPr>
        <w:t>Frede</w:t>
      </w:r>
      <w:r>
        <w:rPr>
          <w:kern w:val="1"/>
        </w:rPr>
        <w:softHyphen/>
        <w:t>riksson</w:t>
      </w:r>
      <w:proofErr w:type="spellEnd"/>
      <w:r>
        <w:rPr>
          <w:kern w:val="1"/>
        </w:rPr>
        <w:t>, de al genoem</w:t>
      </w:r>
      <w:r>
        <w:rPr>
          <w:kern w:val="1"/>
        </w:rPr>
        <w:softHyphen/>
        <w:t xml:space="preserve">de Italianen, de Fransman Michel </w:t>
      </w:r>
      <w:proofErr w:type="spellStart"/>
      <w:r>
        <w:rPr>
          <w:kern w:val="1"/>
        </w:rPr>
        <w:t>Vautrot</w:t>
      </w:r>
      <w:proofErr w:type="spellEnd"/>
      <w:r>
        <w:rPr>
          <w:kern w:val="1"/>
        </w:rPr>
        <w:t xml:space="preserve">, de Belg Alex </w:t>
      </w:r>
      <w:proofErr w:type="spellStart"/>
      <w:r>
        <w:rPr>
          <w:kern w:val="1"/>
        </w:rPr>
        <w:t>Ponnet</w:t>
      </w:r>
      <w:proofErr w:type="spellEnd"/>
      <w:r>
        <w:rPr>
          <w:kern w:val="1"/>
        </w:rPr>
        <w:t xml:space="preserve">, de </w:t>
      </w:r>
      <w:proofErr w:type="spellStart"/>
      <w:r>
        <w:rPr>
          <w:kern w:val="1"/>
        </w:rPr>
        <w:t>Oostduitser</w:t>
      </w:r>
      <w:proofErr w:type="spellEnd"/>
      <w:r>
        <w:rPr>
          <w:kern w:val="1"/>
        </w:rPr>
        <w:t xml:space="preserve"> Siegfried </w:t>
      </w:r>
      <w:proofErr w:type="spellStart"/>
      <w:r>
        <w:rPr>
          <w:kern w:val="1"/>
        </w:rPr>
        <w:t>Kir</w:t>
      </w:r>
      <w:r>
        <w:rPr>
          <w:kern w:val="1"/>
        </w:rPr>
        <w:softHyphen/>
        <w:t>schen</w:t>
      </w:r>
      <w:proofErr w:type="spellEnd"/>
      <w:r>
        <w:rPr>
          <w:kern w:val="1"/>
        </w:rPr>
        <w:t>, de Schot Robert Valentine en de Engelsman George Courtney. Als ik de laatste bezig zie, loopt het kwijl langs m'n lippen. Courtney heeft ma</w:t>
      </w:r>
      <w:r>
        <w:rPr>
          <w:kern w:val="1"/>
        </w:rPr>
        <w:softHyphen/>
        <w:t>ling aan diagonalen en andere min of meer voorgeschreven technieken. Hij is altijd op balhoogte, zonder in de weg te lopen, en zal slechts zelden op een foutieve beslissing worden betrapt. In eigen land wordt dat absolu</w:t>
      </w:r>
      <w:r>
        <w:rPr>
          <w:kern w:val="1"/>
        </w:rPr>
        <w:softHyphen/>
        <w:t>te topni</w:t>
      </w:r>
      <w:r>
        <w:rPr>
          <w:kern w:val="1"/>
        </w:rPr>
        <w:softHyphen/>
        <w:t xml:space="preserve">veau benaderd door de Limburger Frans Houben. John </w:t>
      </w:r>
      <w:proofErr w:type="spellStart"/>
      <w:r>
        <w:rPr>
          <w:kern w:val="1"/>
        </w:rPr>
        <w:t>Blankestein</w:t>
      </w:r>
      <w:proofErr w:type="spellEnd"/>
      <w:r>
        <w:rPr>
          <w:kern w:val="1"/>
        </w:rPr>
        <w:t xml:space="preserve">, </w:t>
      </w:r>
      <w:proofErr w:type="spellStart"/>
      <w:r>
        <w:rPr>
          <w:kern w:val="1"/>
        </w:rPr>
        <w:t>Ignace</w:t>
      </w:r>
      <w:proofErr w:type="spellEnd"/>
      <w:r>
        <w:rPr>
          <w:kern w:val="1"/>
        </w:rPr>
        <w:t xml:space="preserve"> van </w:t>
      </w:r>
      <w:proofErr w:type="spellStart"/>
      <w:r>
        <w:rPr>
          <w:kern w:val="1"/>
        </w:rPr>
        <w:t>Swieten</w:t>
      </w:r>
      <w:proofErr w:type="spellEnd"/>
      <w:r>
        <w:rPr>
          <w:kern w:val="1"/>
        </w:rPr>
        <w:t xml:space="preserve"> en Jaap Uilenberg volgen naar mijn menig op geruime afstand.</w:t>
      </w:r>
    </w:p>
    <w:p w:rsidR="00772344" w:rsidRDefault="00772344">
      <w:pPr>
        <w:rPr>
          <w:kern w:val="1"/>
        </w:rPr>
      </w:pPr>
    </w:p>
    <w:p w:rsidR="00772344" w:rsidRDefault="00A21BA3">
      <w:pPr>
        <w:rPr>
          <w:kern w:val="1"/>
        </w:rPr>
      </w:pPr>
      <w:r>
        <w:rPr>
          <w:kern w:val="1"/>
        </w:rPr>
        <w:t xml:space="preserve">Iedere scheidsrechter heeft regelmatig z'n eigen natte droom. Dat hij, de borst fier vooruit, een kolkend San </w:t>
      </w:r>
      <w:proofErr w:type="spellStart"/>
      <w:r>
        <w:rPr>
          <w:kern w:val="1"/>
        </w:rPr>
        <w:t>Siro</w:t>
      </w:r>
      <w:proofErr w:type="spellEnd"/>
      <w:r>
        <w:rPr>
          <w:kern w:val="1"/>
        </w:rPr>
        <w:t>-stadion binnenstapt voor de halve finale van de Europa Cup tussen AC Milan en Real Madrid. Over de straf</w:t>
      </w:r>
      <w:r>
        <w:rPr>
          <w:kern w:val="1"/>
        </w:rPr>
        <w:softHyphen/>
        <w:t>schop die hij niet geeft aan de thuis</w:t>
      </w:r>
      <w:r>
        <w:rPr>
          <w:kern w:val="1"/>
        </w:rPr>
        <w:softHyphen/>
        <w:t>club, terwijl 80.000 buiten zinnen geraakte Itali</w:t>
      </w:r>
      <w:r>
        <w:rPr>
          <w:kern w:val="1"/>
        </w:rPr>
        <w:softHyphen/>
        <w:t>anen om zijn kop schreeuwen. Over de gehele kaart voor pu</w:t>
      </w:r>
      <w:r>
        <w:rPr>
          <w:kern w:val="1"/>
        </w:rPr>
        <w:softHyphen/>
        <w:t>bliekslieveling Ruud Gullit, die zich heel even vergeet. Over de thea</w:t>
      </w:r>
      <w:r>
        <w:rPr>
          <w:kern w:val="1"/>
        </w:rPr>
        <w:softHyphen/>
        <w:t>trale manier waar</w:t>
      </w:r>
      <w:r>
        <w:rPr>
          <w:kern w:val="1"/>
        </w:rPr>
        <w:softHyphen/>
        <w:t>op hij de spelers wegstuurt, zodat hij na een twijfel</w:t>
      </w:r>
      <w:r>
        <w:rPr>
          <w:kern w:val="1"/>
        </w:rPr>
        <w:softHyphen/>
        <w:t>achtig doelpunt in alle rust met z'n grensrech</w:t>
      </w:r>
      <w:r>
        <w:rPr>
          <w:kern w:val="1"/>
        </w:rPr>
        <w:softHyphen/>
        <w:t>ter kan overleggen. Maar, de volgen</w:t>
      </w:r>
      <w:r>
        <w:rPr>
          <w:kern w:val="1"/>
        </w:rPr>
        <w:softHyphen/>
        <w:t>de ochtend wordt hij kei</w:t>
      </w:r>
      <w:r>
        <w:rPr>
          <w:kern w:val="1"/>
        </w:rPr>
        <w:softHyphen/>
        <w:t>hard wakker, haalt hij Voetbal Totaal uit de brievenbus en blijkt dat is aange</w:t>
      </w:r>
      <w:r>
        <w:rPr>
          <w:kern w:val="1"/>
        </w:rPr>
        <w:softHyphen/>
        <w:t>steld voor de wedstrijd WCR-DBGC.</w:t>
      </w:r>
    </w:p>
    <w:p w:rsidR="00772344" w:rsidRDefault="00772344">
      <w:pPr>
        <w:rPr>
          <w:kern w:val="1"/>
        </w:rPr>
      </w:pPr>
    </w:p>
    <w:p w:rsidR="00772344" w:rsidRDefault="00A21BA3">
      <w:pPr>
        <w:rPr>
          <w:kern w:val="1"/>
        </w:rPr>
      </w:pPr>
      <w:r>
        <w:rPr>
          <w:kern w:val="1"/>
        </w:rPr>
        <w:t>Ik besef dat ik niet constant op bui</w:t>
      </w:r>
      <w:r>
        <w:rPr>
          <w:kern w:val="1"/>
        </w:rPr>
        <w:softHyphen/>
        <w:t>tenlandse toppers mag terug</w:t>
      </w:r>
      <w:r>
        <w:rPr>
          <w:kern w:val="1"/>
        </w:rPr>
        <w:softHyphen/>
        <w:t>vallen, maar zoals iedere voetballer een voor</w:t>
      </w:r>
      <w:r>
        <w:rPr>
          <w:kern w:val="1"/>
        </w:rPr>
        <w:softHyphen/>
        <w:t>beeld heeft, zo treedt ook een scheidsrechter graag in de voetsporen van een erkende grootheid. Helaas moet ik constateren dat in het district West II van het amateurvoetbal de spoeling steeds dunner wordt. Naar men zegt, moet er een goede lichting jonge scheidsrechters op komst zijn, maar verder dan Jan Wegereef, Rob Brekel</w:t>
      </w:r>
      <w:r>
        <w:rPr>
          <w:kern w:val="1"/>
        </w:rPr>
        <w:softHyphen/>
        <w:t>mans, John Kroes en Dick Jol kom ik niet. Wegereef en Brekelmans hebben de betaalde status als bereikt, dat Jol er komt staat als een paal boven water en volgens mijn infor</w:t>
      </w:r>
      <w:r>
        <w:rPr>
          <w:kern w:val="1"/>
        </w:rPr>
        <w:softHyphen/>
        <w:t>matie heeft Kroes zich helaas wegens drukke werkzaamhe</w:t>
      </w:r>
      <w:r>
        <w:rPr>
          <w:kern w:val="1"/>
        </w:rPr>
        <w:softHyphen/>
        <w:t>den van de C-lijst laten schrap</w:t>
      </w:r>
      <w:r>
        <w:rPr>
          <w:kern w:val="1"/>
        </w:rPr>
        <w:softHyphen/>
        <w:t>pen.</w:t>
      </w:r>
    </w:p>
    <w:p w:rsidR="00772344" w:rsidRDefault="00772344">
      <w:pPr>
        <w:rPr>
          <w:kern w:val="1"/>
        </w:rPr>
      </w:pPr>
    </w:p>
    <w:p w:rsidR="00772344" w:rsidRDefault="00A21BA3">
      <w:pPr>
        <w:pStyle w:val="Kop2"/>
        <w:rPr>
          <w:kern w:val="1"/>
        </w:rPr>
      </w:pPr>
      <w:r>
        <w:rPr>
          <w:kern w:val="1"/>
        </w:rPr>
        <w:t>Favorieten</w:t>
      </w:r>
    </w:p>
    <w:p w:rsidR="00772344" w:rsidRDefault="00A21BA3">
      <w:pPr>
        <w:rPr>
          <w:kern w:val="1"/>
        </w:rPr>
      </w:pPr>
      <w:r>
        <w:rPr>
          <w:kern w:val="1"/>
        </w:rPr>
        <w:t>Natuurlijk heb ik m'n favorieten. Ik geniet als ik Koos Storm het veld zie opkomen met die bekende zeven-mijls</w:t>
      </w:r>
      <w:r>
        <w:rPr>
          <w:kern w:val="1"/>
        </w:rPr>
        <w:softHyphen/>
        <w:t>stappen. Ik zag Kroes twee jaar gele</w:t>
      </w:r>
      <w:r>
        <w:rPr>
          <w:kern w:val="1"/>
        </w:rPr>
        <w:softHyphen/>
      </w:r>
      <w:r>
        <w:rPr>
          <w:kern w:val="1"/>
        </w:rPr>
        <w:lastRenderedPageBreak/>
        <w:t>den SVV 2 - Sparta 2 leiden op een manier die bij alle spelers respect afdwong. Een keihard, fair duel, waar</w:t>
      </w:r>
      <w:r>
        <w:rPr>
          <w:kern w:val="1"/>
        </w:rPr>
        <w:softHyphen/>
        <w:t xml:space="preserve">in de kaarten in de borstzak bleven. Het is jammer dat Joop </w:t>
      </w:r>
      <w:proofErr w:type="spellStart"/>
      <w:r>
        <w:rPr>
          <w:kern w:val="1"/>
        </w:rPr>
        <w:t>Wijn</w:t>
      </w:r>
      <w:r>
        <w:rPr>
          <w:kern w:val="1"/>
        </w:rPr>
        <w:softHyphen/>
        <w:t>holds</w:t>
      </w:r>
      <w:proofErr w:type="spellEnd"/>
      <w:r>
        <w:rPr>
          <w:kern w:val="1"/>
        </w:rPr>
        <w:t xml:space="preserve"> is gestopt. Ondanks dat lelijke </w:t>
      </w:r>
      <w:proofErr w:type="spellStart"/>
      <w:r>
        <w:rPr>
          <w:kern w:val="1"/>
        </w:rPr>
        <w:t>Robey</w:t>
      </w:r>
      <w:proofErr w:type="spellEnd"/>
      <w:r>
        <w:rPr>
          <w:kern w:val="1"/>
        </w:rPr>
        <w:t>-shirt was hij een topper in het zater</w:t>
      </w:r>
      <w:r>
        <w:rPr>
          <w:kern w:val="1"/>
        </w:rPr>
        <w:softHyphen/>
        <w:t>dagvoetbal, omdat hij de taal van de spelers sprak. Want je kunt beter te</w:t>
      </w:r>
      <w:r>
        <w:rPr>
          <w:kern w:val="1"/>
        </w:rPr>
        <w:softHyphen/>
        <w:t>gen een speler zeggen dat hij nu eens z'n vervelende bek moet houden, dan hem meteen op de bon te slingeren. Dat is de weg van de minste weerstand.</w:t>
      </w:r>
    </w:p>
    <w:p w:rsidR="00772344" w:rsidRDefault="00772344">
      <w:pPr>
        <w:rPr>
          <w:kern w:val="1"/>
        </w:rPr>
      </w:pPr>
    </w:p>
    <w:p w:rsidR="00772344" w:rsidRDefault="00A21BA3">
      <w:pPr>
        <w:rPr>
          <w:kern w:val="1"/>
        </w:rPr>
      </w:pPr>
      <w:r>
        <w:rPr>
          <w:kern w:val="1"/>
        </w:rPr>
        <w:t>Uiteraard heb ik ook m'n afkeer jegens sommigen. Ik zal nooit van m'n leven de wedstrijd Heerjansdam - Excelsior M. van vorig seizoen vergeten. Toen scheidsrechter D. de Haan uit Rijns</w:t>
      </w:r>
      <w:r>
        <w:rPr>
          <w:kern w:val="1"/>
        </w:rPr>
        <w:softHyphen/>
        <w:t>burg vooraf luidkeels verkondigde dat hem nooit zoiets zou overkomen als Jan van Mierlo luttele weken eerder bij AZ - DS'79. Anderhalf uur later deed De Haan echter precies het</w:t>
      </w:r>
      <w:r>
        <w:rPr>
          <w:kern w:val="1"/>
        </w:rPr>
        <w:softHyphen/>
        <w:t>zelfde en gier</w:t>
      </w:r>
      <w:r>
        <w:rPr>
          <w:kern w:val="1"/>
        </w:rPr>
        <w:softHyphen/>
        <w:t>de het duel in de slotminuten gigan</w:t>
      </w:r>
      <w:r>
        <w:rPr>
          <w:kern w:val="1"/>
        </w:rPr>
        <w:softHyphen/>
        <w:t xml:space="preserve">tisch uit de klauw. Ik heb ook geen goed woord over voor Rob </w:t>
      </w:r>
      <w:proofErr w:type="spellStart"/>
      <w:r>
        <w:rPr>
          <w:kern w:val="1"/>
        </w:rPr>
        <w:t>Nulle</w:t>
      </w:r>
      <w:proofErr w:type="spellEnd"/>
      <w:r>
        <w:rPr>
          <w:kern w:val="1"/>
        </w:rPr>
        <w:t xml:space="preserve"> uit Rijswijk, van wie wordt gezegd dat hij alvast wat buitenlandse talen is gaan leren voor het geval hij op de inter</w:t>
      </w:r>
      <w:r>
        <w:rPr>
          <w:kern w:val="1"/>
        </w:rPr>
        <w:softHyphen/>
        <w:t xml:space="preserve">nationale lijst komt. Neen, geef me dan </w:t>
      </w:r>
      <w:proofErr w:type="spellStart"/>
      <w:r>
        <w:rPr>
          <w:kern w:val="1"/>
        </w:rPr>
        <w:t>Adrie</w:t>
      </w:r>
      <w:proofErr w:type="spellEnd"/>
      <w:r>
        <w:rPr>
          <w:kern w:val="1"/>
        </w:rPr>
        <w:t xml:space="preserve"> Letterman uit Oud-Beijer</w:t>
      </w:r>
      <w:r>
        <w:rPr>
          <w:kern w:val="1"/>
        </w:rPr>
        <w:softHyphen/>
        <w:t>land maar. Die blijft zichzelf en kan zich zo kwaad maken op een speler dat hij hem gewoon keihard een zeikerd noemt.</w:t>
      </w:r>
    </w:p>
    <w:p w:rsidR="00772344" w:rsidRDefault="00772344">
      <w:pPr>
        <w:rPr>
          <w:kern w:val="1"/>
        </w:rPr>
      </w:pPr>
    </w:p>
    <w:p w:rsidR="00772344" w:rsidRDefault="00A21BA3">
      <w:pPr>
        <w:rPr>
          <w:kern w:val="1"/>
        </w:rPr>
      </w:pPr>
      <w:r>
        <w:rPr>
          <w:kern w:val="1"/>
        </w:rPr>
        <w:t>De scheidsrechters vragen de laatste tijd steeds meer om begrip. Zij ver</w:t>
      </w:r>
      <w:r>
        <w:rPr>
          <w:kern w:val="1"/>
        </w:rPr>
        <w:softHyphen/>
        <w:t>goelijken hun eigen falen en zoeken en vinden steun bij hun scheidsrechters</w:t>
      </w:r>
      <w:r>
        <w:rPr>
          <w:kern w:val="1"/>
        </w:rPr>
        <w:softHyphen/>
        <w:t>verenigingen, waardoor niet zij doch andere de zwarte piet krijgen. Ik heb ook nog nooit na afloop een scheids</w:t>
      </w:r>
      <w:r>
        <w:rPr>
          <w:kern w:val="1"/>
        </w:rPr>
        <w:softHyphen/>
        <w:t>rechter horen zeggen, in een op dat moment ongetwijfeld muisstil</w:t>
      </w:r>
      <w:r>
        <w:rPr>
          <w:kern w:val="1"/>
        </w:rPr>
        <w:softHyphen/>
        <w:t>le be</w:t>
      </w:r>
      <w:r>
        <w:rPr>
          <w:kern w:val="1"/>
        </w:rPr>
        <w:softHyphen/>
        <w:t>stuurskamer: 'Sorry heren, maar ik had vandaag m'n dag niet. De spelers zijn het alweer vergeten en drinken nu lek</w:t>
      </w:r>
      <w:r>
        <w:rPr>
          <w:kern w:val="1"/>
        </w:rPr>
        <w:softHyphen/>
        <w:t>ker samen een biertje, maar ik heb nog steeds zwaar de ziekte in. Ik hoop dat ik zo'n miskleun voorlopig niet meer maak'. Iedere arbiter steekt zijn hoofd boven het maaiveld uit. Dat moet hij zich realiseren op het moment dat de wedstrijd begint. Kritiek zal hem altijd ten deel vallen, maar zodra hij daar het woordje zelf voorzet, heeft hij al meer dan de helft gewonnen.</w:t>
      </w:r>
    </w:p>
    <w:p w:rsidR="00772344" w:rsidRDefault="00772344">
      <w:pPr>
        <w:rPr>
          <w:kern w:val="1"/>
        </w:rPr>
      </w:pPr>
    </w:p>
    <w:p w:rsidR="00772344" w:rsidRDefault="00A21BA3">
      <w:pPr>
        <w:pStyle w:val="Kop1"/>
        <w:rPr>
          <w:i/>
          <w:sz w:val="28"/>
        </w:rPr>
      </w:pPr>
      <w:bookmarkStart w:id="24" w:name="_Toc355599025"/>
      <w:bookmarkStart w:id="25" w:name="_Toc355686636"/>
      <w:bookmarkStart w:id="26" w:name="_Toc355599012"/>
      <w:r>
        <w:t>Afwas</w:t>
      </w:r>
      <w:r>
        <w:br/>
      </w:r>
      <w:r>
        <w:rPr>
          <w:i/>
          <w:sz w:val="28"/>
        </w:rPr>
        <w:t>(september 1993)</w:t>
      </w:r>
      <w:bookmarkEnd w:id="24"/>
      <w:bookmarkEnd w:id="25"/>
    </w:p>
    <w:p w:rsidR="00772344" w:rsidRDefault="00A21BA3">
      <w:pPr>
        <w:pStyle w:val="Schrijver"/>
      </w:pPr>
      <w:r>
        <w:t>René van Ast</w:t>
      </w:r>
    </w:p>
    <w:p w:rsidR="00772344" w:rsidRDefault="00A21BA3">
      <w:pPr>
        <w:pStyle w:val="Opening"/>
        <w:rPr>
          <w:b w:val="0"/>
        </w:rPr>
      </w:pPr>
      <w:r>
        <w:rPr>
          <w:b w:val="0"/>
        </w:rPr>
        <w:lastRenderedPageBreak/>
        <w:t>Zondagavond 18.40 uur. Sesamstraat is nog bezig, zenuw</w:t>
      </w:r>
      <w:r>
        <w:rPr>
          <w:b w:val="0"/>
        </w:rPr>
        <w:softHyphen/>
        <w:t xml:space="preserve">achtig leg ik de krant opzij, nog 5 minuten. dan hoor ik uit de keuken: "Kan je even meehelpen?". Angstig kijk ik naar de klok, nog twee minuten. Fluisterend zeg ik dat Studio Sport bijna begint. "Jij ook met je sport!" hoor ik uit de keuken roepen en hoor de pannen rammelen. Het eerste gevaar is geweken. Gelukkig de </w:t>
      </w:r>
      <w:r>
        <w:rPr>
          <w:b w:val="0"/>
          <w:i/>
        </w:rPr>
        <w:t>tune</w:t>
      </w:r>
      <w:r>
        <w:rPr>
          <w:b w:val="0"/>
        </w:rPr>
        <w:t xml:space="preserve"> begint, het stralend gezicht van Mart kijkt ons de huiskamer tege</w:t>
      </w:r>
      <w:r>
        <w:rPr>
          <w:b w:val="0"/>
        </w:rPr>
        <w:softHyphen/>
        <w:t>moet, met naast hem het hoofd van onze eigen Kees.</w:t>
      </w:r>
    </w:p>
    <w:p w:rsidR="00772344" w:rsidRDefault="00A21BA3">
      <w:r>
        <w:t xml:space="preserve">Ineens staat mijn vriendin naast me. "Kan je nou niet even helpen, jij met dat </w:t>
      </w:r>
      <w:proofErr w:type="spellStart"/>
      <w:r>
        <w:t>klotevoetbal</w:t>
      </w:r>
      <w:proofErr w:type="spellEnd"/>
      <w:r>
        <w:t>!". Maar gered door de eerste wedstrijd Groningen - Vitesse want wie loop daar te fluiten: onze nationale held Mario van de Ende. Mijn vriendin vindt het een leuk dikkertje, dus ze schuift naast me op de bank en kijkt gelukzalig naar de beeldbuis. "Goed is ie, hè" roept ze naast me.</w:t>
      </w:r>
    </w:p>
    <w:p w:rsidR="00772344" w:rsidRDefault="00772344"/>
    <w:p w:rsidR="00772344" w:rsidRDefault="00A21BA3">
      <w:r>
        <w:t>Even krijg ik een donker visioen dat onze nationale topper ook thuis moet afwassen. Met een rilling verwerp ik deze gedachten. Onze eigen Mario aan de afwas kan ik me haast niet voorstellen; ik denk dat Mario dit zijn grensrechters laat doen. Na Groningen - Vitesse komt Cees Bakker in beeld. Mijn vriendin vindt Cees Bakker een griezel, dus binnen één minuut sta ik met een theedoek in mijn handen. Onder het afwassen moet ik nog maar aan één ding denken. Zou Mario ook een vriendin hebben?</w:t>
      </w:r>
    </w:p>
    <w:p w:rsidR="00772344" w:rsidRDefault="00772344"/>
    <w:p w:rsidR="00772344" w:rsidRDefault="00A21BA3">
      <w:pPr>
        <w:pStyle w:val="Kop1"/>
        <w:rPr>
          <w:i/>
          <w:kern w:val="1"/>
          <w:sz w:val="28"/>
        </w:rPr>
      </w:pPr>
      <w:bookmarkStart w:id="27" w:name="_Toc355686637"/>
      <w:r>
        <w:rPr>
          <w:rStyle w:val="Kopje"/>
          <w:kern w:val="1"/>
        </w:rPr>
        <w:t>Moeten alleen scheidsrech</w:t>
      </w:r>
      <w:r>
        <w:rPr>
          <w:rStyle w:val="Kopje"/>
          <w:kern w:val="1"/>
        </w:rPr>
        <w:softHyphen/>
        <w:t>ters wat vaker in de spiegel kijken?</w:t>
      </w:r>
      <w:r>
        <w:rPr>
          <w:rStyle w:val="Kopje"/>
          <w:kern w:val="1"/>
        </w:rPr>
        <w:br/>
      </w:r>
      <w:r>
        <w:rPr>
          <w:rStyle w:val="Kopje"/>
          <w:i/>
          <w:kern w:val="1"/>
          <w:sz w:val="28"/>
        </w:rPr>
        <w:t>(februari 1990)</w:t>
      </w:r>
      <w:bookmarkEnd w:id="26"/>
      <w:bookmarkEnd w:id="27"/>
    </w:p>
    <w:p w:rsidR="00772344" w:rsidRDefault="00A21BA3">
      <w:pPr>
        <w:tabs>
          <w:tab w:val="left" w:pos="0"/>
          <w:tab w:val="left" w:pos="850"/>
          <w:tab w:val="left" w:pos="1701"/>
          <w:tab w:val="left" w:pos="2552"/>
          <w:tab w:val="left" w:pos="3403"/>
          <w:tab w:val="left" w:pos="4254"/>
          <w:tab w:val="left" w:pos="5104"/>
          <w:tab w:val="left" w:pos="5955"/>
          <w:tab w:val="left" w:pos="6806"/>
        </w:tabs>
        <w:jc w:val="center"/>
      </w:pPr>
      <w:r>
        <w:t>Lijkt mij voor de voetbalverslaggevers ook noodzake</w:t>
      </w:r>
      <w:r>
        <w:softHyphen/>
        <w:t>lijk.</w:t>
      </w:r>
    </w:p>
    <w:p w:rsidR="00772344" w:rsidRDefault="00A21BA3">
      <w:pPr>
        <w:pStyle w:val="Schrijver"/>
      </w:pPr>
      <w:r>
        <w:tab/>
        <w:t>Freek de Vlaam</w:t>
      </w:r>
    </w:p>
    <w:p w:rsidR="00772344" w:rsidRDefault="00A21BA3">
      <w:pPr>
        <w:tabs>
          <w:tab w:val="left" w:pos="0"/>
          <w:tab w:val="left" w:pos="850"/>
          <w:tab w:val="left" w:pos="1701"/>
          <w:tab w:val="left" w:pos="2552"/>
          <w:tab w:val="left" w:pos="3403"/>
          <w:tab w:val="left" w:pos="4254"/>
          <w:tab w:val="left" w:pos="5104"/>
          <w:tab w:val="left" w:pos="5955"/>
          <w:tab w:val="left" w:pos="6806"/>
        </w:tabs>
      </w:pPr>
      <w:r>
        <w:t>In hun artikelen komen we vaak de woorden "warrig leidende scheidsrechter" tegen. Het woordje "warrig" is zeker van toepas</w:t>
      </w:r>
      <w:r>
        <w:softHyphen/>
        <w:t>sing op de bijdrage van RN-verslaggever Donald Bax in het de</w:t>
      </w:r>
      <w:r>
        <w:softHyphen/>
        <w:t>cembernummer van Regel 18.</w:t>
      </w:r>
    </w:p>
    <w:p w:rsidR="00772344" w:rsidRDefault="00772344">
      <w:pPr>
        <w:tabs>
          <w:tab w:val="left" w:pos="0"/>
          <w:tab w:val="left" w:pos="850"/>
          <w:tab w:val="left" w:pos="1701"/>
          <w:tab w:val="left" w:pos="2552"/>
          <w:tab w:val="left" w:pos="3403"/>
          <w:tab w:val="left" w:pos="4254"/>
          <w:tab w:val="left" w:pos="5104"/>
          <w:tab w:val="left" w:pos="5955"/>
          <w:tab w:val="left" w:pos="6806"/>
        </w:tabs>
      </w:pPr>
    </w:p>
    <w:p w:rsidR="00772344" w:rsidRDefault="00A21BA3">
      <w:pPr>
        <w:tabs>
          <w:tab w:val="left" w:pos="0"/>
          <w:tab w:val="left" w:pos="850"/>
          <w:tab w:val="left" w:pos="1701"/>
          <w:tab w:val="left" w:pos="2552"/>
          <w:tab w:val="left" w:pos="3403"/>
          <w:tab w:val="left" w:pos="4254"/>
          <w:tab w:val="left" w:pos="5104"/>
          <w:tab w:val="left" w:pos="5955"/>
          <w:tab w:val="left" w:pos="6806"/>
        </w:tabs>
      </w:pPr>
      <w:r>
        <w:t xml:space="preserve">Voor prestaties bestaat geen gulden middenweg, falende spelers worden wel bekritiseerd, maar niet afgebrand zoals de falende scheidsrechters. De tegenstelling </w:t>
      </w:r>
      <w:proofErr w:type="spellStart"/>
      <w:r>
        <w:t>zalfie</w:t>
      </w:r>
      <w:proofErr w:type="spellEnd"/>
      <w:r>
        <w:t xml:space="preserve">-kanjer slaat toch nergens op, zelfs niet als je rekening houdt met de tegengestelde belangen van de clubs. Als scheidsrechter kun je </w:t>
      </w:r>
      <w:r>
        <w:lastRenderedPageBreak/>
        <w:t xml:space="preserve">opgehouden worden, maar niet tegengehouden. Als je </w:t>
      </w:r>
      <w:proofErr w:type="spellStart"/>
      <w:r>
        <w:t>ruggegraat</w:t>
      </w:r>
      <w:proofErr w:type="spellEnd"/>
      <w:r>
        <w:t xml:space="preserve"> hebt, ga je door om te bewijzen dat de aanstellingscommissie het verkeerd ziet, maar dat is moeilijker dan kritiek op anderen te leveren.</w:t>
      </w:r>
    </w:p>
    <w:p w:rsidR="00772344" w:rsidRDefault="00772344">
      <w:pPr>
        <w:tabs>
          <w:tab w:val="left" w:pos="0"/>
          <w:tab w:val="left" w:pos="850"/>
          <w:tab w:val="left" w:pos="1701"/>
          <w:tab w:val="left" w:pos="2552"/>
          <w:tab w:val="left" w:pos="3403"/>
          <w:tab w:val="left" w:pos="4254"/>
          <w:tab w:val="left" w:pos="5104"/>
          <w:tab w:val="left" w:pos="5955"/>
          <w:tab w:val="left" w:pos="6806"/>
        </w:tabs>
      </w:pPr>
    </w:p>
    <w:p w:rsidR="00772344" w:rsidRDefault="00A21BA3">
      <w:pPr>
        <w:tabs>
          <w:tab w:val="left" w:pos="0"/>
          <w:tab w:val="left" w:pos="850"/>
          <w:tab w:val="left" w:pos="1701"/>
          <w:tab w:val="left" w:pos="2552"/>
          <w:tab w:val="left" w:pos="3403"/>
          <w:tab w:val="left" w:pos="4254"/>
          <w:tab w:val="left" w:pos="5104"/>
          <w:tab w:val="left" w:pos="5955"/>
          <w:tab w:val="left" w:pos="6806"/>
        </w:tabs>
      </w:pPr>
      <w:r>
        <w:t xml:space="preserve">Hij kickt op mooie kleding en mooie namen, Dammers en Van der Spoel, maar Joop </w:t>
      </w:r>
      <w:proofErr w:type="spellStart"/>
      <w:r>
        <w:t>Wijnholds</w:t>
      </w:r>
      <w:proofErr w:type="spellEnd"/>
      <w:r>
        <w:t xml:space="preserve"> mag niet in een opvallend shirt optreden. Worden voetbalshirts wel eens bekritiseerd? De scheidsrechtersopleiding wordt met een lachertje afgedaan, maar het zwarte pak met embleem wordt kennelijk altijd via een spiegel bekeken, want de emblemen zitten bij ons uiteraard altijd links!</w:t>
      </w:r>
    </w:p>
    <w:p w:rsidR="00772344" w:rsidRDefault="00772344">
      <w:pPr>
        <w:tabs>
          <w:tab w:val="left" w:pos="0"/>
          <w:tab w:val="left" w:pos="850"/>
          <w:tab w:val="left" w:pos="1701"/>
          <w:tab w:val="left" w:pos="2552"/>
          <w:tab w:val="left" w:pos="3403"/>
          <w:tab w:val="left" w:pos="4254"/>
          <w:tab w:val="left" w:pos="5104"/>
          <w:tab w:val="left" w:pos="5955"/>
          <w:tab w:val="left" w:pos="6806"/>
        </w:tabs>
      </w:pPr>
    </w:p>
    <w:p w:rsidR="00772344" w:rsidRDefault="00A21BA3">
      <w:pPr>
        <w:tabs>
          <w:tab w:val="left" w:pos="0"/>
          <w:tab w:val="left" w:pos="850"/>
          <w:tab w:val="left" w:pos="1701"/>
          <w:tab w:val="left" w:pos="2552"/>
          <w:tab w:val="left" w:pos="3403"/>
          <w:tab w:val="left" w:pos="4254"/>
          <w:tab w:val="left" w:pos="5104"/>
          <w:tab w:val="left" w:pos="5955"/>
          <w:tab w:val="left" w:pos="6806"/>
        </w:tabs>
      </w:pPr>
      <w:r>
        <w:t>Naast de bekende open deuren van loslaten diagonaal, clubgrens</w:t>
      </w:r>
      <w:r>
        <w:softHyphen/>
        <w:t>rechters een grote bek geven en internationale voorbeelden, constateert hij, dat de spoeling steeds dunner wordt. Hoe zou dat nou komen? heeft hij wel eens met ingewijden gesproken? Lijkt mij van niet, want anders zou hij weten dat het arbitrale optreden bij de wedstrijd van Heerjansdam aangehaald wordt als voorbeeld hoe het niet moet. Enfin, op begrip hoeven we niet te rekenen, op kritiek zoveel te meer, zeker als er na afloop geen behoorlijk gesprek plaats kan vinden, waardoor beiden niet aan gefundeerde zelfkritiek toekomen.</w:t>
      </w:r>
    </w:p>
    <w:p w:rsidR="00772344" w:rsidRDefault="00772344">
      <w:pPr>
        <w:tabs>
          <w:tab w:val="left" w:pos="0"/>
          <w:tab w:val="left" w:pos="850"/>
          <w:tab w:val="left" w:pos="1701"/>
          <w:tab w:val="left" w:pos="2552"/>
          <w:tab w:val="left" w:pos="3403"/>
          <w:tab w:val="left" w:pos="4254"/>
          <w:tab w:val="left" w:pos="5104"/>
          <w:tab w:val="left" w:pos="5955"/>
          <w:tab w:val="left" w:pos="6806"/>
        </w:tabs>
      </w:pPr>
    </w:p>
    <w:p w:rsidR="00772344" w:rsidRDefault="00A21BA3">
      <w:pPr>
        <w:pStyle w:val="Kop1"/>
        <w:rPr>
          <w:i/>
          <w:sz w:val="28"/>
        </w:rPr>
      </w:pPr>
      <w:bookmarkStart w:id="28" w:name="_Toc355599021"/>
      <w:bookmarkStart w:id="29" w:name="_Toc355686638"/>
      <w:bookmarkStart w:id="30" w:name="_Toc355599013"/>
      <w:r>
        <w:t>Spiritusdrinkers? Nee, sprookjeskinderen</w:t>
      </w:r>
      <w:r>
        <w:br/>
      </w:r>
      <w:r>
        <w:rPr>
          <w:i/>
          <w:sz w:val="28"/>
        </w:rPr>
        <w:t>(september 1991)</w:t>
      </w:r>
      <w:bookmarkEnd w:id="28"/>
      <w:bookmarkEnd w:id="29"/>
    </w:p>
    <w:p w:rsidR="00772344" w:rsidRDefault="00A21BA3">
      <w:pPr>
        <w:pStyle w:val="Schrijver"/>
      </w:pPr>
      <w:r>
        <w:t>Freek de Vlaam</w:t>
      </w:r>
    </w:p>
    <w:p w:rsidR="00772344" w:rsidRDefault="00A21BA3">
      <w:r>
        <w:t>Als toeschouwer ben ik getuige geweest van het plezier dat Henk Lavrijssen onderging tijdens het leiden van de wedstrijden die gespeeld werden door lichamelijk en geestelijk gehandicapten.</w:t>
      </w:r>
    </w:p>
    <w:p w:rsidR="00772344" w:rsidRDefault="00772344"/>
    <w:p w:rsidR="00772344" w:rsidRDefault="00A21BA3">
      <w:r>
        <w:t>Vanaf het begin ben ik er bij betrokken en heb geleerd waardering op te brengen voor de spelers en hun begeleiders. Speciaal voor de begeleiders, want er doen zelfs spelers mee die kunnen lopen, maar die hun armen niet kunnen gebruiken, zodat ze verkleed-gewassen-gekleed moeten worden.</w:t>
      </w:r>
    </w:p>
    <w:p w:rsidR="00772344" w:rsidRDefault="00772344"/>
    <w:p w:rsidR="00772344" w:rsidRDefault="00A21BA3">
      <w:r>
        <w:t>Ruwweg worden de spelers (ook speelsters) verdeeld in twee groepen, te weten lopers en niet-lopers, hetgeen bepaald wordt door hun handicap. Ik heb er ontmoet die bijna niet aanspreek</w:t>
      </w:r>
      <w:r>
        <w:softHyphen/>
        <w:t xml:space="preserve">baar zijn maar ook een lichamelijk gehandicapte met een V.W.O.-opleiding, die zich ook nog in de spelregels </w:t>
      </w:r>
      <w:r>
        <w:lastRenderedPageBreak/>
        <w:t>verdiept had. Die was moeilijk te overtuigen, maar ik liep wat makkelijker, zodat de dis</w:t>
      </w:r>
      <w:r>
        <w:softHyphen/>
        <w:t>cussie niet lang duurde.</w:t>
      </w:r>
    </w:p>
    <w:p w:rsidR="00772344" w:rsidRDefault="00772344"/>
    <w:p w:rsidR="00772344" w:rsidRDefault="00A21BA3">
      <w:r>
        <w:t xml:space="preserve">Naast de </w:t>
      </w:r>
      <w:proofErr w:type="spellStart"/>
      <w:r>
        <w:t>de</w:t>
      </w:r>
      <w:proofErr w:type="spellEnd"/>
      <w:r>
        <w:t xml:space="preserve"> vele artiesten (</w:t>
      </w:r>
      <w:proofErr w:type="spellStart"/>
      <w:r>
        <w:t>Amazing</w:t>
      </w:r>
      <w:proofErr w:type="spellEnd"/>
      <w:r>
        <w:t xml:space="preserve"> Stroopwafels - </w:t>
      </w:r>
      <w:proofErr w:type="spellStart"/>
      <w:r>
        <w:t>Bruijs</w:t>
      </w:r>
      <w:proofErr w:type="spellEnd"/>
      <w:r>
        <w:t xml:space="preserve"> - Cox) die ik ontmoet heb, was altijd aanwezig de oud-voorzitter van de R.V.B., Piet Spelbrink. En net als bij de jeugdspelregelwedstrij</w:t>
      </w:r>
      <w:r>
        <w:softHyphen/>
        <w:t>den, kwam hij niet met lege handen. Op spontane, sportieve wijze reageerden de gehandicapten op zijn presentjes.</w:t>
      </w:r>
    </w:p>
    <w:p w:rsidR="00772344" w:rsidRDefault="00772344"/>
    <w:p w:rsidR="00772344" w:rsidRDefault="00A21BA3">
      <w:r>
        <w:t xml:space="preserve">Alle handicaps zijn bespreekbaar, maar het is een misverstand dat deze voetballers op methyl- en/of </w:t>
      </w:r>
      <w:proofErr w:type="spellStart"/>
      <w:r>
        <w:t>tethylscholen</w:t>
      </w:r>
      <w:proofErr w:type="spellEnd"/>
      <w:r>
        <w:t xml:space="preserve"> zitten. Methyl wordt gebruikt voor het ondrinkbaar maken van alcohol en </w:t>
      </w:r>
      <w:proofErr w:type="spellStart"/>
      <w:r>
        <w:t>tethyl</w:t>
      </w:r>
      <w:proofErr w:type="spellEnd"/>
      <w:r>
        <w:t xml:space="preserve"> bestaat niet. Deze woorden zijn wat slordig gebruikt, want het moet zijn: </w:t>
      </w:r>
      <w:proofErr w:type="spellStart"/>
      <w:r>
        <w:t>mytyl</w:t>
      </w:r>
      <w:proofErr w:type="spellEnd"/>
      <w:r>
        <w:t xml:space="preserve"> en </w:t>
      </w:r>
      <w:proofErr w:type="spellStart"/>
      <w:r>
        <w:t>tyltyl</w:t>
      </w:r>
      <w:proofErr w:type="spellEnd"/>
      <w:r>
        <w:t xml:space="preserve">. My is het Griekse woord voor spier maar </w:t>
      </w:r>
      <w:proofErr w:type="spellStart"/>
      <w:r>
        <w:t>tyl</w:t>
      </w:r>
      <w:proofErr w:type="spellEnd"/>
      <w:r>
        <w:t xml:space="preserve"> kon ik niet thuis brengen.</w:t>
      </w:r>
    </w:p>
    <w:p w:rsidR="00772344" w:rsidRDefault="00772344"/>
    <w:p w:rsidR="00772344" w:rsidRDefault="00A21BA3">
      <w:r>
        <w:t xml:space="preserve">Geen nood, want aan de Kromme Zandweg is een </w:t>
      </w:r>
      <w:proofErr w:type="spellStart"/>
      <w:r>
        <w:t>tyltylschool</w:t>
      </w:r>
      <w:proofErr w:type="spellEnd"/>
      <w:r>
        <w:t xml:space="preserve">. Die gebeld en toen werd ik stil, want de centrale werd bediend door een geestelijk gehandicapte. Op langzame, duidelijke wijze meldde zij zich, vertelde dat zij mij de woorden niet kon uitleggen, maar dat zij mij zou doorverbinden. Een voorbeeld voor vele "normale" telefonistes. De directrice hielp mij uit de droom, want </w:t>
      </w:r>
      <w:proofErr w:type="spellStart"/>
      <w:r>
        <w:t>my</w:t>
      </w:r>
      <w:proofErr w:type="spellEnd"/>
      <w:r>
        <w:t xml:space="preserve"> heeft niets met lichamelijk en </w:t>
      </w:r>
      <w:proofErr w:type="spellStart"/>
      <w:r>
        <w:t>tyl</w:t>
      </w:r>
      <w:proofErr w:type="spellEnd"/>
      <w:r>
        <w:t xml:space="preserve"> heeft niets met geestelijk te maken, want Mytyl en </w:t>
      </w:r>
      <w:proofErr w:type="spellStart"/>
      <w:r>
        <w:t>Tyltyl</w:t>
      </w:r>
      <w:proofErr w:type="spellEnd"/>
      <w:r>
        <w:t xml:space="preserve"> zijn de namen van kinderen, die voorkomen in het sprookje "De blauwe vogel", geschreven door </w:t>
      </w:r>
      <w:proofErr w:type="spellStart"/>
      <w:r>
        <w:t>Maeterlinck</w:t>
      </w:r>
      <w:proofErr w:type="spellEnd"/>
      <w:r>
        <w:t>! In dat sprookje geeft Mytyl haar witte duif aan een gehandicapt kind. De scholen zijn dus gewoon vernoemd.</w:t>
      </w:r>
    </w:p>
    <w:p w:rsidR="00772344" w:rsidRDefault="00772344"/>
    <w:p w:rsidR="00772344" w:rsidRDefault="00A21BA3">
      <w:r>
        <w:t>De directrice vertelde ook nog dat haar school meegedaan had, ondanks dat ze nog nooit in schoolverband gevoetbald hadden. Genoten hadden ze en de volgende keer zijn ze zeker present.</w:t>
      </w:r>
    </w:p>
    <w:p w:rsidR="00772344" w:rsidRDefault="00772344"/>
    <w:p w:rsidR="00772344" w:rsidRDefault="00A21BA3">
      <w:pPr>
        <w:pStyle w:val="Kop1"/>
        <w:rPr>
          <w:i/>
          <w:sz w:val="28"/>
        </w:rPr>
      </w:pPr>
      <w:bookmarkStart w:id="31" w:name="_Toc355599016"/>
      <w:bookmarkStart w:id="32" w:name="_Toc355686639"/>
      <w:bookmarkEnd w:id="30"/>
      <w:r>
        <w:t>De Fabel van de Raaf en het Voetbalspel</w:t>
      </w:r>
      <w:r>
        <w:br/>
      </w:r>
      <w:r>
        <w:rPr>
          <w:i/>
          <w:sz w:val="28"/>
        </w:rPr>
        <w:t>(november 1990)</w:t>
      </w:r>
      <w:bookmarkEnd w:id="31"/>
      <w:bookmarkEnd w:id="32"/>
    </w:p>
    <w:p w:rsidR="00772344" w:rsidRDefault="00A21BA3">
      <w:pPr>
        <w:pStyle w:val="Schrijver"/>
      </w:pPr>
      <w:r>
        <w:t>Henk Lavrijssen</w:t>
      </w:r>
    </w:p>
    <w:p w:rsidR="00772344" w:rsidRDefault="00A21BA3">
      <w:r>
        <w:t>Er was eens een raaf die vele jaren van zijn leven</w:t>
      </w:r>
    </w:p>
    <w:p w:rsidR="00772344" w:rsidRDefault="00A21BA3">
      <w:r>
        <w:t>aan een voetbalclubje had gegeven</w:t>
      </w:r>
    </w:p>
    <w:p w:rsidR="00772344" w:rsidRDefault="00772344"/>
    <w:p w:rsidR="00772344" w:rsidRDefault="00A21BA3">
      <w:r>
        <w:lastRenderedPageBreak/>
        <w:t>Avonden en weekenden was hij in de weer</w:t>
      </w:r>
    </w:p>
    <w:p w:rsidR="00772344" w:rsidRDefault="00A21BA3">
      <w:r>
        <w:t>als bestuurder, leider, trainer en nog veel meer</w:t>
      </w:r>
    </w:p>
    <w:p w:rsidR="00772344" w:rsidRDefault="00772344"/>
    <w:p w:rsidR="00772344" w:rsidRDefault="00A21BA3">
      <w:r>
        <w:t>Op een dag echter besloot onze raaf, moe van het verenigingsleven</w:t>
      </w:r>
    </w:p>
    <w:p w:rsidR="00772344" w:rsidRDefault="00A21BA3">
      <w:r>
        <w:t>aan zijn vrije tijd een andere bestemming te geven</w:t>
      </w:r>
    </w:p>
    <w:p w:rsidR="00772344" w:rsidRDefault="00772344"/>
    <w:p w:rsidR="00772344" w:rsidRDefault="00A21BA3">
      <w:r>
        <w:t>Hij hoorde dat men scheidsrechters zocht</w:t>
      </w:r>
    </w:p>
    <w:p w:rsidR="00772344" w:rsidRDefault="00A21BA3">
      <w:r>
        <w:t>dus werd er een zwart pak, stopwatch en een fluit gekocht</w:t>
      </w:r>
    </w:p>
    <w:p w:rsidR="00772344" w:rsidRDefault="00772344"/>
    <w:p w:rsidR="00772344" w:rsidRDefault="00A21BA3">
      <w:r>
        <w:t>Maar na verloop van tijd moest hij concluderen</w:t>
      </w:r>
    </w:p>
    <w:p w:rsidR="00772344" w:rsidRDefault="00A21BA3">
      <w:r>
        <w:t>dat hij zijn spelregels eens goed moest leren</w:t>
      </w:r>
    </w:p>
    <w:p w:rsidR="00772344" w:rsidRDefault="00772344"/>
    <w:p w:rsidR="00772344" w:rsidRDefault="00A21BA3">
      <w:r>
        <w:t>Want langs de lijn gezien kon de leidsman</w:t>
      </w:r>
    </w:p>
    <w:p w:rsidR="00772344" w:rsidRDefault="00A21BA3">
      <w:r>
        <w:t>er in zijn ogen echt niets van</w:t>
      </w:r>
    </w:p>
    <w:p w:rsidR="00772344" w:rsidRDefault="00772344"/>
    <w:p w:rsidR="00772344" w:rsidRDefault="00A21BA3">
      <w:r>
        <w:t>Op het veld, geconfronteerd met de harde werkelijkheid,</w:t>
      </w:r>
    </w:p>
    <w:p w:rsidR="00772344" w:rsidRDefault="00A21BA3">
      <w:r>
        <w:t>raakte onze fluitist al snel zijn zelfvertrouwen kwijt</w:t>
      </w:r>
    </w:p>
    <w:p w:rsidR="00772344" w:rsidRDefault="00772344"/>
    <w:p w:rsidR="00772344" w:rsidRDefault="00A21BA3">
      <w:r>
        <w:t>Hij ging naar de cursus van de K.N.V.B.</w:t>
      </w:r>
    </w:p>
    <w:p w:rsidR="00772344" w:rsidRDefault="00A21BA3">
      <w:r>
        <w:t>en werd lid van de R.S.V.</w:t>
      </w:r>
    </w:p>
    <w:p w:rsidR="00772344" w:rsidRDefault="00772344"/>
    <w:p w:rsidR="00772344" w:rsidRDefault="00A21BA3">
      <w:r>
        <w:t>Alwaar hij steun vond bij zijn streven</w:t>
      </w:r>
    </w:p>
    <w:p w:rsidR="00772344" w:rsidRDefault="00A21BA3">
      <w:r>
        <w:t xml:space="preserve">een plaats te vinden in het </w:t>
      </w:r>
      <w:proofErr w:type="spellStart"/>
      <w:r>
        <w:t>scheidsrechtersleven</w:t>
      </w:r>
      <w:proofErr w:type="spellEnd"/>
    </w:p>
    <w:p w:rsidR="00772344" w:rsidRDefault="00772344"/>
    <w:p w:rsidR="00772344" w:rsidRDefault="00A21BA3">
      <w:r>
        <w:t>Nu na jaren arbitreren</w:t>
      </w:r>
    </w:p>
    <w:p w:rsidR="00772344" w:rsidRDefault="00A21BA3">
      <w:r>
        <w:t>weet de raaf nog steeds te waarderen</w:t>
      </w:r>
    </w:p>
    <w:p w:rsidR="00772344" w:rsidRDefault="00A21BA3">
      <w:r>
        <w:t>dat er mensen waren in zijn leven</w:t>
      </w:r>
    </w:p>
    <w:p w:rsidR="00772344" w:rsidRDefault="00A21BA3">
      <w:r>
        <w:t>die hem een kans hebben gegeven</w:t>
      </w:r>
    </w:p>
    <w:p w:rsidR="00772344" w:rsidRDefault="00A21BA3">
      <w:r>
        <w:t>om scheidsrechteren te leren</w:t>
      </w:r>
    </w:p>
    <w:p w:rsidR="00772344" w:rsidRDefault="00772344"/>
    <w:p w:rsidR="00772344" w:rsidRDefault="00A21BA3">
      <w:r>
        <w:t>MORAAL:</w:t>
      </w:r>
    </w:p>
    <w:p w:rsidR="00772344" w:rsidRDefault="00772344"/>
    <w:p w:rsidR="00772344" w:rsidRDefault="00A21BA3">
      <w:r>
        <w:t>Doe nooit iets onbezonnen of onvoorbereid</w:t>
      </w:r>
    </w:p>
    <w:p w:rsidR="00772344" w:rsidRDefault="00A21BA3">
      <w:r>
        <w:t>want dan raak je (in het spel) je animo kwijt</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pStyle w:val="Kop1"/>
        <w:rPr>
          <w:i/>
          <w:sz w:val="28"/>
        </w:rPr>
      </w:pPr>
      <w:bookmarkStart w:id="33" w:name="_Toc355599009"/>
      <w:bookmarkStart w:id="34" w:name="_Toc355686640"/>
      <w:bookmarkStart w:id="35" w:name="_Toc355599017"/>
      <w:r>
        <w:t>Rode kaart voor de veld</w:t>
      </w:r>
      <w:r>
        <w:softHyphen/>
        <w:t>verwijde</w:t>
      </w:r>
      <w:r>
        <w:softHyphen/>
        <w:t>ring</w:t>
      </w:r>
      <w:r>
        <w:br/>
      </w:r>
      <w:r>
        <w:rPr>
          <w:i/>
          <w:sz w:val="28"/>
        </w:rPr>
        <w:t>(oktober 1989)</w:t>
      </w:r>
      <w:bookmarkEnd w:id="33"/>
      <w:bookmarkEnd w:id="34"/>
    </w:p>
    <w:p w:rsidR="00772344" w:rsidRDefault="00A21BA3">
      <w:pPr>
        <w:pStyle w:val="Schrijver"/>
        <w:rPr>
          <w:noProof w:val="0"/>
        </w:rPr>
      </w:pPr>
      <w:r>
        <w:lastRenderedPageBreak/>
        <w:t>Ed van Leeuwen jr.</w:t>
      </w:r>
    </w:p>
    <w:p w:rsidR="00772344" w:rsidRDefault="00A21BA3">
      <w:r>
        <w:t>Mocht u misschien nog twijfelen, de titel is pre</w:t>
      </w:r>
      <w:r>
        <w:softHyphen/>
        <w:t>cies zo bedoeld als hij er staat: de veldverwijdering zou vervangen moeten worden door de rode kaart. Althans, in het amateurvoetbal en als begrip, want de uitvoe</w:t>
      </w:r>
      <w:r>
        <w:softHyphen/>
        <w:t>ring veldverwijdering is natuurlijk hetzelfde als een rode kaart. Hetzelfde verhaal gaat ook op voor de gele kaart en de waar</w:t>
      </w:r>
      <w:r>
        <w:softHyphen/>
        <w:t>schuwing.</w:t>
      </w:r>
    </w:p>
    <w:p w:rsidR="00772344" w:rsidRDefault="00772344"/>
    <w:p w:rsidR="00772344" w:rsidRDefault="00A21BA3">
      <w:pPr>
        <w:pStyle w:val="Kop2"/>
      </w:pPr>
      <w:r>
        <w:t>Voordelen</w:t>
      </w:r>
    </w:p>
    <w:p w:rsidR="00772344" w:rsidRDefault="00A21BA3">
      <w:r>
        <w:t>Waarom zijn die kaarten nu zo fijn?</w:t>
      </w:r>
    </w:p>
    <w:p w:rsidR="00772344" w:rsidRDefault="00A21BA3">
      <w:r>
        <w:t>Zoals met elke verande</w:t>
      </w:r>
      <w:r>
        <w:softHyphen/>
        <w:t>ring, kleeft ook aan deze een aantal voor- en nade</w:t>
      </w:r>
      <w:r>
        <w:softHyphen/>
        <w:t>len. Wanneer we met het goede nieuws beginnen, zijn de volgende redenen waarschijnlijk de meest voor de hand liggende:</w:t>
      </w:r>
    </w:p>
    <w:p w:rsidR="00772344" w:rsidRDefault="00A21BA3" w:rsidP="00A21BA3">
      <w:pPr>
        <w:numPr>
          <w:ilvl w:val="0"/>
          <w:numId w:val="2"/>
        </w:numPr>
      </w:pPr>
      <w:r>
        <w:t>herkenbaarheid,</w:t>
      </w:r>
    </w:p>
    <w:p w:rsidR="00772344" w:rsidRDefault="00A21BA3" w:rsidP="00A21BA3">
      <w:pPr>
        <w:numPr>
          <w:ilvl w:val="0"/>
          <w:numId w:val="2"/>
        </w:numPr>
      </w:pPr>
      <w:r>
        <w:t>conformiteit binnen</w:t>
      </w:r>
      <w:r>
        <w:softHyphen/>
        <w:t>land,</w:t>
      </w:r>
    </w:p>
    <w:p w:rsidR="00772344" w:rsidRDefault="00A21BA3" w:rsidP="00A21BA3">
      <w:pPr>
        <w:numPr>
          <w:ilvl w:val="0"/>
          <w:numId w:val="2"/>
        </w:numPr>
      </w:pPr>
      <w:r>
        <w:t>conformiteit buiten</w:t>
      </w:r>
      <w:r>
        <w:softHyphen/>
        <w:t>land en</w:t>
      </w:r>
    </w:p>
    <w:p w:rsidR="00772344" w:rsidRDefault="00A21BA3" w:rsidP="00A21BA3">
      <w:pPr>
        <w:numPr>
          <w:ilvl w:val="0"/>
          <w:numId w:val="2"/>
        </w:numPr>
      </w:pPr>
      <w:r>
        <w:t>effect.</w:t>
      </w:r>
    </w:p>
    <w:p w:rsidR="00772344" w:rsidRDefault="00772344"/>
    <w:p w:rsidR="00772344" w:rsidRDefault="00A21BA3">
      <w:r>
        <w:t>De redenen zullen hieron</w:t>
      </w:r>
      <w:r>
        <w:softHyphen/>
        <w:t>der puntsgewijs nader toegelicht worden.</w:t>
      </w:r>
    </w:p>
    <w:p w:rsidR="00772344" w:rsidRDefault="00772344"/>
    <w:p w:rsidR="00772344" w:rsidRDefault="00A21BA3">
      <w:pPr>
        <w:pStyle w:val="Kop2"/>
      </w:pPr>
      <w:r>
        <w:t>Herkenbaarheid</w:t>
      </w:r>
    </w:p>
    <w:p w:rsidR="00772344" w:rsidRDefault="00A21BA3">
      <w:r>
        <w:t>Het komt nogal eens voor dat toeschouwers en/of spelers na de wed</w:t>
      </w:r>
      <w:r>
        <w:softHyphen/>
        <w:t>strijd pas geconfronteerd worden met het feit dat er een of meerdere waar</w:t>
      </w:r>
      <w:r>
        <w:softHyphen/>
        <w:t>schuwingen zijn uitge</w:t>
      </w:r>
      <w:r>
        <w:softHyphen/>
        <w:t>deeld. Toegegeven, in theorie zou dit niet mo</w:t>
      </w:r>
      <w:r>
        <w:softHyphen/>
        <w:t>gen voorkomen -de spel</w:t>
      </w:r>
      <w:r>
        <w:softHyphen/>
        <w:t>regels zijn hier heel duidelijk over-, maar daar gaat het nu even niet om; feit is dat het voorkomt.  Misschien willen de betrokkenen het ook niet weten, of denken ze dat ze met een zwakke broe</w:t>
      </w:r>
      <w:r>
        <w:softHyphen/>
        <w:t>der te maken hadden die het voorval niet op het wedstrijdformulier zou vermelden.</w:t>
      </w:r>
    </w:p>
    <w:p w:rsidR="00772344" w:rsidRDefault="00772344"/>
    <w:p w:rsidR="00772344" w:rsidRDefault="00A21BA3">
      <w:r>
        <w:t>Misverstanden zijn er legio. Praat u maar eens met iemand die niet zo vertrouwd is met voetbal: nooit zal deze over 'waarschuwing' praten, maar over 'gele kaart'. Zelfs reclamemakers maken gebruik van het begrip rode kaart om aan te geven dat er bijvoor</w:t>
      </w:r>
      <w:r>
        <w:softHyphen/>
        <w:t>beeld uitverkoop is. Praat daarentegen met iemand die wel vertrouwd is met voetbal en tel het aantal keren dat deze van een 'boeking' spreekt in plaats van een waarschu</w:t>
      </w:r>
      <w:r>
        <w:softHyphen/>
        <w:t>wing.</w:t>
      </w:r>
    </w:p>
    <w:p w:rsidR="00772344" w:rsidRDefault="00772344"/>
    <w:p w:rsidR="00772344" w:rsidRDefault="00A21BA3">
      <w:r>
        <w:t>Om aan al die misver</w:t>
      </w:r>
      <w:r>
        <w:softHyphen/>
        <w:t>standen een einde te maken, kunnen de rode en gele kaarten een be</w:t>
      </w:r>
      <w:r>
        <w:softHyphen/>
        <w:t>langrijke rol spelen. Im</w:t>
      </w:r>
      <w:r>
        <w:softHyphen/>
        <w:t xml:space="preserve">mers, iedereen ziet waar het om gaat </w:t>
      </w:r>
      <w:r>
        <w:lastRenderedPageBreak/>
        <w:t>en (als de scheidsrechter het juist doet) om wie. Dat is niet alleen handig voor het publiek en eventuele rapporteurs, maar juist ook voor de andere 2/3 van het arbitrale trio.</w:t>
      </w:r>
    </w:p>
    <w:p w:rsidR="00772344" w:rsidRDefault="00772344"/>
    <w:p w:rsidR="00772344" w:rsidRDefault="00A21BA3">
      <w:pPr>
        <w:pStyle w:val="Kop2"/>
      </w:pPr>
      <w:r>
        <w:t>Conformiteit binnenland</w:t>
      </w:r>
    </w:p>
    <w:p w:rsidR="00772344" w:rsidRDefault="00A21BA3">
      <w:r>
        <w:t>Misschien een beetje dure benaming voor wat ge</w:t>
      </w:r>
      <w:r>
        <w:softHyphen/>
        <w:t xml:space="preserve">woon het gelijkstellen van het betaalde voetbal en het amateurvoetbal is. De tendens </w:t>
      </w:r>
      <w:proofErr w:type="spellStart"/>
      <w:r>
        <w:t>hedentendage</w:t>
      </w:r>
      <w:proofErr w:type="spellEnd"/>
      <w:r>
        <w:t xml:space="preserve"> is om zoveel mogelijk één lijn te trekken. We krijgen dus één Europa, er is één scheidsrechters</w:t>
      </w:r>
      <w:r>
        <w:softHyphen/>
        <w:t>commissie, maar er zijn twee verschillende hande</w:t>
      </w:r>
      <w:r>
        <w:softHyphen/>
        <w:t>lingen als het gaat om het geven van een waar</w:t>
      </w:r>
      <w:r>
        <w:softHyphen/>
        <w:t>schuwing.</w:t>
      </w:r>
    </w:p>
    <w:p w:rsidR="00772344" w:rsidRDefault="00772344"/>
    <w:p w:rsidR="00772344" w:rsidRDefault="00A21BA3">
      <w:pPr>
        <w:pStyle w:val="Kop2"/>
      </w:pPr>
      <w:r>
        <w:t>Conformiteit buitenland</w:t>
      </w:r>
    </w:p>
    <w:p w:rsidR="00772344" w:rsidRDefault="00A21BA3">
      <w:r>
        <w:t>Wanneer we kijken naar het buitenland, blijkt dat veel landen reeds gele en rode kaarten kennen. Dit gebeurt niet alleen in het betaalde, maar juist ook in het amateurvoetbal.</w:t>
      </w:r>
    </w:p>
    <w:p w:rsidR="00772344" w:rsidRDefault="00772344"/>
    <w:p w:rsidR="00772344" w:rsidRDefault="00A21BA3">
      <w:r>
        <w:t>Bij uitwisseling of inter</w:t>
      </w:r>
      <w:r>
        <w:softHyphen/>
        <w:t>nationale toernooien, worden er dus twee ver</w:t>
      </w:r>
      <w:r>
        <w:softHyphen/>
        <w:t>schillende handelingen aangegeven, terwijl het geven van een gele of rode kaart juist zo inter</w:t>
      </w:r>
      <w:r>
        <w:softHyphen/>
        <w:t>nationaal mogelijk gebaar is. Het is wenselijk dat op dit gebied een vast beleid wordt gevoerd, het liefst mondiaal.</w:t>
      </w:r>
    </w:p>
    <w:p w:rsidR="00772344" w:rsidRDefault="00772344"/>
    <w:p w:rsidR="00772344" w:rsidRDefault="00A21BA3">
      <w:pPr>
        <w:pStyle w:val="Kop2"/>
      </w:pPr>
      <w:r>
        <w:t>Effect</w:t>
      </w:r>
    </w:p>
    <w:p w:rsidR="00772344" w:rsidRDefault="00A21BA3">
      <w:r>
        <w:t>Het laatste punt is het best toe te lichten aan de hand van een voorbeeld. Enkele jaren terug gaf een internationale scheidsrechter uit Neder</w:t>
      </w:r>
      <w:r>
        <w:softHyphen/>
        <w:t>land een strafschop. Een speler was het daar dui</w:t>
      </w:r>
      <w:r>
        <w:softHyphen/>
        <w:t>delijk niet mee eens en liep de scheidsrechter achterna, terwijl hij een aantal opmerkingen maakte aan het adres van de scheidsrechter. De scheidsrechter, die tot dat moment steeds met zijn rug naar de speler had gelopen en die inmiddels de gele kaart had gepakt, draaide zich om en toon</w:t>
      </w:r>
      <w:r>
        <w:softHyphen/>
        <w:t>de deze meteen aan de speler. De speler was hierdoor zo overbluft, dat hij niets meer durfde en kon zeggen en terstond rechtsomkeert maakte.</w:t>
      </w:r>
    </w:p>
    <w:p w:rsidR="00772344" w:rsidRDefault="00772344"/>
    <w:p w:rsidR="00772344" w:rsidRDefault="00A21BA3">
      <w:r>
        <w:t xml:space="preserve">In het amateurvoetbal was dit allemaal niet zo eenvoudig geweest. Hoe toon je direct aan dat je een waarschuwing geeft? Brul je dat naar zo'n speler, die dan net zo hard weer </w:t>
      </w:r>
      <w:proofErr w:type="spellStart"/>
      <w:r>
        <w:t>terugbrult</w:t>
      </w:r>
      <w:proofErr w:type="spellEnd"/>
      <w:r>
        <w:t>? Of vraag je netjes zijn naam en zegt, als je hier al aan toe komt, dat hij een waarschuwing heeft, zodat het hele effect weg is.</w:t>
      </w:r>
    </w:p>
    <w:p w:rsidR="00772344" w:rsidRDefault="00772344"/>
    <w:p w:rsidR="00772344" w:rsidRDefault="00A21BA3">
      <w:r>
        <w:lastRenderedPageBreak/>
        <w:t>Ander uiterste is het theatrale dat sommige scheidsrechters hebben wanneer ze een gele kaart tonen: simpel een kaart tonen aan een spe</w:t>
      </w:r>
      <w:r>
        <w:softHyphen/>
        <w:t>ler die voor je staat, kan effectief genoeg zijn.</w:t>
      </w:r>
    </w:p>
    <w:p w:rsidR="00772344" w:rsidRDefault="00772344"/>
    <w:p w:rsidR="00772344" w:rsidRDefault="00A21BA3">
      <w:pPr>
        <w:pStyle w:val="Kop2"/>
      </w:pPr>
      <w:r>
        <w:t>Nadelen</w:t>
      </w:r>
    </w:p>
    <w:p w:rsidR="00772344" w:rsidRDefault="00A21BA3">
      <w:r>
        <w:t>Natuurlijk zijn er ook nadelen te noemen, waar</w:t>
      </w:r>
      <w:r>
        <w:softHyphen/>
        <w:t>bij meteen al een kantte</w:t>
      </w:r>
      <w:r>
        <w:softHyphen/>
        <w:t>kening gemaakt kan worden. Scheidsrechters die niet zo sterk in hun schoenen staan, zullen de gele kaart misschien als uitvlucht gebruiken, of helemaal niet, waarbij het eerste dan nog beduidend beter is dan het tweede. Dat is echter een kwestie van discipline en lef, die men ook al moet hebben om in de laatste minuut bij een 0</w:t>
      </w:r>
      <w:r>
        <w:noBreakHyphen/>
        <w:t>0-stand een strafschop tegen de thuis</w:t>
      </w:r>
      <w:r>
        <w:softHyphen/>
        <w:t>club te geven.</w:t>
      </w:r>
    </w:p>
    <w:p w:rsidR="00772344" w:rsidRDefault="00772344"/>
    <w:p w:rsidR="00772344" w:rsidRDefault="00A21BA3">
      <w:r>
        <w:t>Een ander nadeel is het feit dat elke scheidsrech</w:t>
      </w:r>
      <w:r>
        <w:softHyphen/>
        <w:t>ter twee van die kaarten op zak moet hebben, dus ook de clubman die toevallig verplicht vrijwil</w:t>
      </w:r>
      <w:r>
        <w:softHyphen/>
        <w:t>lig is aangewezen om bij het achtste elftal te flui</w:t>
      </w:r>
      <w:r>
        <w:softHyphen/>
        <w:t>ten. Maar ja, Scheids</w:t>
      </w:r>
      <w:r>
        <w:softHyphen/>
        <w:t xml:space="preserve">rechters doen het met hun fluit en zonder dat ding en enige andere accessoires kom je ook niet ver. Men zal dus twee attribuutjes meer het veld op moeten sjouwen. Dat moet dan maar. </w:t>
      </w:r>
    </w:p>
    <w:p w:rsidR="00772344" w:rsidRDefault="00772344"/>
    <w:p w:rsidR="00772344" w:rsidRDefault="00A21BA3">
      <w:pPr>
        <w:pStyle w:val="Kop1"/>
        <w:rPr>
          <w:i/>
          <w:sz w:val="28"/>
        </w:rPr>
      </w:pPr>
      <w:bookmarkStart w:id="36" w:name="_Toc355599019"/>
      <w:bookmarkStart w:id="37" w:name="_Toc355686641"/>
      <w:r>
        <w:t>Straf en sponsoring</w:t>
      </w:r>
      <w:bookmarkStart w:id="38" w:name="_Toc355599020"/>
      <w:bookmarkEnd w:id="36"/>
      <w:r>
        <w:br/>
      </w:r>
      <w:r>
        <w:rPr>
          <w:i/>
          <w:sz w:val="28"/>
        </w:rPr>
        <w:t>(juni 1991)</w:t>
      </w:r>
      <w:bookmarkEnd w:id="37"/>
      <w:bookmarkEnd w:id="38"/>
    </w:p>
    <w:p w:rsidR="00772344" w:rsidRDefault="00A21BA3">
      <w:pPr>
        <w:pStyle w:val="Schrijver"/>
      </w:pPr>
      <w:r>
        <w:t>René van Ast</w:t>
      </w:r>
    </w:p>
    <w:p w:rsidR="00772344" w:rsidRDefault="00A21BA3">
      <w:r>
        <w:t>De Nederlandse voetballiefhebber heeft dan toch zijn zin gekre</w:t>
      </w:r>
      <w:r>
        <w:softHyphen/>
        <w:t xml:space="preserve">gen, er is een scheidsrechter voor 2 wedstrijden geschorst. Ook scheidsrechters worden nu publiekelijk aan de schandpaal genageld, deze keer door televisiebeelden en door de waarnemer. De waarnemer is de laatste tijd zó in het nieuws, dat 's </w:t>
      </w:r>
      <w:proofErr w:type="spellStart"/>
      <w:r>
        <w:t>lands</w:t>
      </w:r>
      <w:proofErr w:type="spellEnd"/>
      <w:r>
        <w:t xml:space="preserve"> grootste kruidenier die op de kleintjes let, zijn naam er aan ver</w:t>
      </w:r>
      <w:r>
        <w:softHyphen/>
        <w:t xml:space="preserve">bonden heeft, naast de PTT-Telecompetitie nu ook de 'Albert </w:t>
      </w:r>
      <w:proofErr w:type="spellStart"/>
      <w:r>
        <w:t>Heyn</w:t>
      </w:r>
      <w:proofErr w:type="spellEnd"/>
      <w:r>
        <w:t>'-waarnemer.</w:t>
      </w:r>
    </w:p>
    <w:p w:rsidR="00772344" w:rsidRDefault="00772344"/>
    <w:p w:rsidR="00772344" w:rsidRDefault="00A21BA3">
      <w:r>
        <w:t>Om goed te scoren voor A.H. volgen er binnenkort meer scheids</w:t>
      </w:r>
      <w:r>
        <w:softHyphen/>
        <w:t>rechters. Zo wordt scheidsrechter van Vliet voor 6 wedstrijden geschorst, omdat deze vergat tijdens P.S.V.-Feyenoord een straf</w:t>
      </w:r>
      <w:r>
        <w:softHyphen/>
        <w:t>schop aan Feyenoord toe te kennen. Ook Schuurmans moet er aan geloven, hij ziet een vuistslag van Wilson niet. Gelukkig heeft de A.H.-waarnemer alles gezien, speler en scheidsrechter verdie</w:t>
      </w:r>
      <w:r>
        <w:softHyphen/>
        <w:t xml:space="preserve">nen 4 wedstrijden. Ton Lammers houdt de rode kaart op zak </w:t>
      </w:r>
      <w:r>
        <w:lastRenderedPageBreak/>
        <w:t>ter</w:t>
      </w:r>
      <w:r>
        <w:softHyphen/>
        <w:t>wijl een doorgebroken speler neergelegd wordt; 2 wedstrijden voorwaardelijk en een geldboete van fl. 250,--.</w:t>
      </w:r>
    </w:p>
    <w:p w:rsidR="00772344" w:rsidRDefault="00772344"/>
    <w:p w:rsidR="00772344" w:rsidRDefault="00A21BA3">
      <w:r>
        <w:t>De grootste boosdoener is Minne Modderman, tijdens de wed</w:t>
      </w:r>
      <w:r>
        <w:softHyphen/>
        <w:t>strijd de Graafschap - Helmond Sport blundert hij de gehele wed</w:t>
      </w:r>
      <w:r>
        <w:softHyphen/>
        <w:t xml:space="preserve">strijd, gevolg: een half jaar niet fluiten en zich alleen nog maar bezig houden met spelregelvragen. En mochten de scheidsrechters het helemaal te bont maken, mogen ze de rest van hun carrière de </w:t>
      </w:r>
      <w:proofErr w:type="spellStart"/>
      <w:r>
        <w:t>grensrechtersvlag</w:t>
      </w:r>
      <w:proofErr w:type="spellEnd"/>
      <w:r>
        <w:t xml:space="preserve"> vasthouden. Ook de heren grensrechters zijn gewaarschuwd, bij veelvuldig verkeerde uitballen aangeven, wor</w:t>
      </w:r>
      <w:r>
        <w:softHyphen/>
        <w:t>den zij naar Zeist geroepen om daar een straftraining te volgen, opdat vlag en stok in het vervolg de goede kant uitwijst.</w:t>
      </w:r>
    </w:p>
    <w:p w:rsidR="00772344" w:rsidRDefault="00772344"/>
    <w:p w:rsidR="00772344" w:rsidRDefault="00A21BA3">
      <w:r>
        <w:t>Binnenkort wordt iedereen in staat van beschuldiging gesteld, zo</w:t>
      </w:r>
      <w:r>
        <w:softHyphen/>
        <w:t>dat niemand meer fouten durft te maken. Nederland wordt een ideaal voetballand, dankzij de onvermoeibare scheidsrechterscom</w:t>
      </w:r>
      <w:r>
        <w:softHyphen/>
        <w:t>mis</w:t>
      </w:r>
      <w:r>
        <w:softHyphen/>
        <w:t>sie.</w:t>
      </w:r>
    </w:p>
    <w:p w:rsidR="00772344" w:rsidRDefault="00772344"/>
    <w:p w:rsidR="00772344" w:rsidRDefault="00A21BA3">
      <w:r>
        <w:t>P.S.</w:t>
      </w:r>
      <w:r>
        <w:tab/>
        <w:t>Ook in het amateurvoetbal is voor de scheidsrechters</w:t>
      </w:r>
      <w:r>
        <w:softHyphen/>
        <w:t>com</w:t>
      </w:r>
      <w:r>
        <w:softHyphen/>
        <w:t>mis</w:t>
      </w:r>
      <w:r>
        <w:softHyphen/>
        <w:t>sie nog bergen werk te verzetten.</w:t>
      </w:r>
    </w:p>
    <w:p w:rsidR="00772344" w:rsidRDefault="00772344"/>
    <w:p w:rsidR="00772344" w:rsidRDefault="00A21BA3">
      <w:pPr>
        <w:pStyle w:val="Kop1"/>
        <w:rPr>
          <w:i/>
          <w:kern w:val="1"/>
          <w:sz w:val="28"/>
        </w:rPr>
      </w:pPr>
      <w:bookmarkStart w:id="39" w:name="_Toc355686642"/>
      <w:r>
        <w:rPr>
          <w:rStyle w:val="Kopje"/>
          <w:kern w:val="1"/>
        </w:rPr>
        <w:t>We hadden een moeder! Hebben we ook een vader?</w:t>
      </w:r>
      <w:r>
        <w:rPr>
          <w:rStyle w:val="Kopje"/>
          <w:kern w:val="1"/>
        </w:rPr>
        <w:br/>
      </w:r>
      <w:r>
        <w:rPr>
          <w:rStyle w:val="Kopje"/>
          <w:i/>
          <w:kern w:val="1"/>
          <w:sz w:val="28"/>
        </w:rPr>
        <w:t>(februari 1991)</w:t>
      </w:r>
      <w:bookmarkEnd w:id="35"/>
      <w:bookmarkEnd w:id="39"/>
    </w:p>
    <w:p w:rsidR="00772344" w:rsidRDefault="00A21BA3">
      <w:pPr>
        <w:pStyle w:val="Schrijver"/>
      </w:pPr>
      <w:r>
        <w:tab/>
        <w:t>Freek de Vlaam</w:t>
      </w: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Met belangstelling wachtte ik Voetbal Totaal nummer 4 af, maar helaas is het verdedigen van de scheidsrechters gestaakt. Hoewel, onder het hoofd "Warm welkom voor de scheidsrechters" wordt de tegenstelling in ontvangst van veldscheidsrechters en zaal</w:t>
      </w:r>
      <w:r>
        <w:rPr>
          <w:kern w:val="1"/>
        </w:rPr>
        <w:softHyphen/>
        <w:t>scheidsrechters vergeleken. Bij het veldvoetbal ligt de zaak meest</w:t>
      </w:r>
      <w:r>
        <w:rPr>
          <w:kern w:val="1"/>
        </w:rPr>
        <w:softHyphen/>
        <w:t>al erg eenvoudig, maar bij het zaalvoetbal ligt dat moeilijker, omdat die clubs niet over een eigen accommodatie beschikken. Die 1500 K.N.V.B.-scheidsrechters zullen weinig te klagen hebben, maar vraag maar eens hoe het er in de afdelingen toegaat. Zacht uitgedrukt: meestal niet eenvoudig.</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lastRenderedPageBreak/>
        <w:t>In nummer 5 staat niets meer over ons, zodat wij kunnen concluderen dat na de wervingsfiguur Arie Binnendijk (</w:t>
      </w:r>
      <w:proofErr w:type="spellStart"/>
      <w:r>
        <w:rPr>
          <w:kern w:val="1"/>
        </w:rPr>
        <w:t>Arbi</w:t>
      </w:r>
      <w:proofErr w:type="spellEnd"/>
      <w:r>
        <w:rPr>
          <w:kern w:val="1"/>
        </w:rPr>
        <w:t>), de DCG-vlam, de lovende woorden van talrijke clubbestuurders en de harde taal over de figuren die zich aan ons vergrijpen, men weer over is gegaan tot de orde van de dag. En wat houdt die orde in? Dat de clubs weer door de scheidsrechters bestolen zijn, waarmee ze natuurlijk de pers halen, die weer door Voetbal Totaal gekapitteld wordt, omdat het op 30.000 wedstrijden niets voorstelt.</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pPr>
      <w:r>
        <w:rPr>
          <w:kern w:val="1"/>
        </w:rPr>
        <w:t xml:space="preserve">Een van die wedstrijden zag ik onlangs. Een foutief vlaggende grensrechter, een doelpunt en de </w:t>
      </w:r>
      <w:proofErr w:type="spellStart"/>
      <w:r>
        <w:rPr>
          <w:kern w:val="1"/>
        </w:rPr>
        <w:t>godvers</w:t>
      </w:r>
      <w:proofErr w:type="spellEnd"/>
      <w:r>
        <w:rPr>
          <w:kern w:val="1"/>
        </w:rPr>
        <w:t xml:space="preserve"> rolden als donderstralen over het veld. De scheidsrechter werd gedwongen naar zijn grens te gaan, maar hij bleef bij zijn beslissing en stuurde zelfs een speler van het veld. Na afloop bepleitte de tegenpartij clementie, maar daar weet ik het resultaat niet van. Pas begonnen, maar hoe lang zal hij bezig blijven?</w:t>
      </w:r>
    </w:p>
    <w:p w:rsidR="00772344" w:rsidRDefault="00772344"/>
    <w:p w:rsidR="00772344" w:rsidRDefault="00A21BA3">
      <w:pPr>
        <w:pStyle w:val="Kop1"/>
        <w:rPr>
          <w:i/>
          <w:sz w:val="28"/>
        </w:rPr>
      </w:pPr>
      <w:bookmarkStart w:id="40" w:name="_Toc355686643"/>
      <w:bookmarkStart w:id="41" w:name="_Toc355599023"/>
      <w:r>
        <w:t>Staking</w:t>
      </w:r>
      <w:r>
        <w:br/>
      </w:r>
      <w:r>
        <w:rPr>
          <w:i/>
          <w:sz w:val="28"/>
        </w:rPr>
        <w:t>(mei 1992)</w:t>
      </w:r>
      <w:bookmarkEnd w:id="40"/>
    </w:p>
    <w:p w:rsidR="00772344" w:rsidRDefault="00A21BA3">
      <w:pPr>
        <w:pStyle w:val="Schrijver"/>
      </w:pPr>
      <w:r>
        <w:t>René van Ast</w:t>
      </w:r>
    </w:p>
    <w:p w:rsidR="00772344" w:rsidRDefault="00A21BA3">
      <w:pPr>
        <w:pStyle w:val="Opening"/>
        <w:rPr>
          <w:b w:val="0"/>
        </w:rPr>
      </w:pPr>
      <w:r>
        <w:rPr>
          <w:b w:val="0"/>
        </w:rPr>
        <w:t>Spelregels zijn moeilijk. De buitenspelregel bijvoorbeeld is een voor menigeen blijkbaar onbegrijpelijke regel. Wie wel eens op de tribune zit bij een wedstrijd in het betaalde voetbal weet dat al gauw de helft van de toeschouwers de essentie van die regel niet begrijpt.</w:t>
      </w:r>
    </w:p>
    <w:p w:rsidR="00772344" w:rsidRDefault="00A21BA3">
      <w:pPr>
        <w:spacing w:line="240" w:lineRule="atLeast"/>
      </w:pPr>
      <w:r>
        <w:t>Wat vervelender is dat het erop lijkt alsof in het amateurvoetbal ook veel van die zogenaamde kenners rondlopen. Ze weten helemaal niets van spelregels en van de voetballers zelf moet je helemaal niets verwachten. Zouden er nog verenigingen zijn, die voordat de leden de wei in mogen eerst een spelregelcursus organiseren voor onze toekomstige sterren. Het zou me verbazen, aangenaam verbazen zelfs, maar toch..... verbazen.</w:t>
      </w:r>
    </w:p>
    <w:p w:rsidR="00772344" w:rsidRDefault="00772344">
      <w:pPr>
        <w:spacing w:line="240" w:lineRule="atLeast"/>
      </w:pPr>
    </w:p>
    <w:p w:rsidR="00772344" w:rsidRDefault="00A21BA3">
      <w:pPr>
        <w:spacing w:line="240" w:lineRule="atLeast"/>
      </w:pPr>
      <w:r>
        <w:t>Zou het zoveelste onenigheid over buitenspel zijn die aanleiding was tot het geval Haarlem ? Het eerste wat ik dacht toen ik het bericht in de krant las, was: ze hebben daar tenminste nog scheidsrechters om een staking te begin</w:t>
      </w:r>
      <w:r>
        <w:lastRenderedPageBreak/>
        <w:t xml:space="preserve">nen. Een luxe waar prompt ook niet zuinig mee wordt omgegaan. In de afdeling Rotterdam is het tekort aan scheidsrechters schrikbarend, daar is het zelfs al niet meer mogelijk een staking te organiseren bij de lagere elftallen. </w:t>
      </w:r>
    </w:p>
    <w:p w:rsidR="00772344" w:rsidRDefault="00772344">
      <w:pPr>
        <w:spacing w:line="240" w:lineRule="atLeast"/>
      </w:pPr>
    </w:p>
    <w:p w:rsidR="00772344" w:rsidRDefault="00A21BA3">
      <w:pPr>
        <w:spacing w:line="240" w:lineRule="atLeast"/>
      </w:pPr>
      <w:r>
        <w:t>Het fenomeen thuisfluiter is ontstaan om het tekort aan scheidsrechters te compenseren. Als ik wel eens bij zo'n wedstrijd sta te kijken, hou ik m'n hart vast. Drie weken geleden stond ik bij een vereniging te kijken waar de thuisfluiter de scheidsrechter was. De tegenstander had te weinig spelers en begon dus geïrriteerd aan de wedstrijd. Schoppen, spugen, trekken en nog meer van dat moois maakte de wedstrijd voor de neutrale toeschouwer zeer aantrekkelijk en toen de wedstrijd echt uit de handen liep was de scheids de eerste die klappen opliep. Nadat de slaande speler de scheidsrechter weer een hand had gegeven ging het spel weer vrolijk verder zonder dat de speler van het veld werd gestuurd.</w:t>
      </w:r>
    </w:p>
    <w:p w:rsidR="00772344" w:rsidRDefault="00772344">
      <w:pPr>
        <w:spacing w:line="240" w:lineRule="atLeast"/>
      </w:pPr>
    </w:p>
    <w:p w:rsidR="00772344" w:rsidRDefault="00A21BA3">
      <w:pPr>
        <w:spacing w:line="240" w:lineRule="atLeast"/>
      </w:pPr>
      <w:r>
        <w:t xml:space="preserve">Na afloop verklaarde de leider: "Ach, het zijn allemaal broers, hè. Als je er één tegen hebt, heb je ze allemaal tegen." Toen het wedstrijdformulier moest worden ingevuld besloten de spelers bij meerderheid dat er van de incidenten geen melding zou worden gemaakt. Weer een probleem de wereld uit. Of niet soms? </w:t>
      </w:r>
    </w:p>
    <w:p w:rsidR="00772344" w:rsidRDefault="00772344"/>
    <w:p w:rsidR="00772344" w:rsidRDefault="00A21BA3">
      <w:pPr>
        <w:pStyle w:val="Kop1"/>
        <w:rPr>
          <w:i/>
          <w:kern w:val="1"/>
          <w:sz w:val="28"/>
        </w:rPr>
      </w:pPr>
      <w:bookmarkStart w:id="42" w:name="_Toc355686644"/>
      <w:r>
        <w:rPr>
          <w:rStyle w:val="Kopje"/>
          <w:kern w:val="1"/>
        </w:rPr>
        <w:t>Is er nog leven na de sportjournalistiek?</w:t>
      </w:r>
      <w:r>
        <w:rPr>
          <w:rStyle w:val="Kopje"/>
          <w:kern w:val="1"/>
        </w:rPr>
        <w:br/>
      </w:r>
      <w:r>
        <w:rPr>
          <w:rStyle w:val="Kopje"/>
          <w:i/>
          <w:kern w:val="1"/>
          <w:sz w:val="28"/>
        </w:rPr>
        <w:t>(april 1990)</w:t>
      </w:r>
      <w:bookmarkEnd w:id="42"/>
    </w:p>
    <w:p w:rsidR="00772344" w:rsidRDefault="00A21BA3">
      <w:pPr>
        <w:pStyle w:val="Schrijver"/>
      </w:pPr>
      <w:r>
        <w:t>Ed van Leeuwen jr.</w:t>
      </w: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We schrijven het jaar 2014. Juist in het jubileumjaar van de R.S.V. moet de club tot de conclusie komen dat het aantal leden (13, waarvan 9 bestuursleden) niet echt meer voldoende is om daar</w:t>
      </w:r>
      <w:r>
        <w:rPr>
          <w:kern w:val="1"/>
        </w:rPr>
        <w:softHyphen/>
        <w:t>aan de naam vereniging te hangen. De oorzaak is het exponentiële verloop van scheidsrechters in de afgelo</w:t>
      </w:r>
      <w:r>
        <w:rPr>
          <w:kern w:val="1"/>
        </w:rPr>
        <w:softHyphen/>
        <w:t>pen decennia door de invoe</w:t>
      </w:r>
      <w:r>
        <w:rPr>
          <w:kern w:val="1"/>
        </w:rPr>
        <w:softHyphen/>
        <w:t>ring van KISS, het kunstma</w:t>
      </w:r>
      <w:r>
        <w:rPr>
          <w:kern w:val="1"/>
        </w:rPr>
        <w:softHyphen/>
        <w:t>tig-intelligente informatie</w:t>
      </w:r>
      <w:r>
        <w:rPr>
          <w:kern w:val="1"/>
        </w:rPr>
        <w:softHyphen/>
        <w:t>systeem voor scheidsrech</w:t>
      </w:r>
      <w:r>
        <w:rPr>
          <w:kern w:val="1"/>
        </w:rPr>
        <w:softHyphen/>
        <w:t>ters, dat de doodskus was voor de hobby die velen al fluitende beoefenden.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Al in 1989 gingen stemmen op om wat meer richting American Football te gaan, dus met een hoofdscheids</w:t>
      </w:r>
      <w:r>
        <w:rPr>
          <w:kern w:val="1"/>
        </w:rPr>
        <w:softHyphen/>
        <w:t>rechter op een com</w:t>
      </w:r>
      <w:r>
        <w:rPr>
          <w:kern w:val="1"/>
        </w:rPr>
        <w:softHyphen/>
        <w:t>mentaar</w:t>
      </w:r>
      <w:r>
        <w:rPr>
          <w:kern w:val="1"/>
        </w:rPr>
        <w:softHyphen/>
        <w:t>positie op de tribune, omge</w:t>
      </w:r>
      <w:r>
        <w:rPr>
          <w:kern w:val="1"/>
        </w:rPr>
        <w:softHyphen/>
        <w:t>ven door televisieschermen, waarop hem geen Jan Wou</w:t>
      </w:r>
      <w:r>
        <w:rPr>
          <w:kern w:val="1"/>
        </w:rPr>
        <w:softHyphen/>
        <w:t xml:space="preserve">ters, </w:t>
      </w:r>
      <w:r>
        <w:rPr>
          <w:kern w:val="1"/>
        </w:rPr>
        <w:lastRenderedPageBreak/>
        <w:t xml:space="preserve">Henk </w:t>
      </w:r>
      <w:proofErr w:type="spellStart"/>
      <w:r>
        <w:rPr>
          <w:kern w:val="1"/>
        </w:rPr>
        <w:t>Duut</w:t>
      </w:r>
      <w:proofErr w:type="spellEnd"/>
      <w:r>
        <w:rPr>
          <w:kern w:val="1"/>
        </w:rPr>
        <w:t xml:space="preserve"> of Hennie Meijer meer kon ontgaan. Tijdens het WK in 1990 bracht de Italiaanse televisie een programma waarmee voetbalbeelden omgezet konden worden in compu</w:t>
      </w:r>
      <w:r>
        <w:rPr>
          <w:kern w:val="1"/>
        </w:rPr>
        <w:softHyphen/>
        <w:t>teranimatie, zodat nu de ideale hoek voor de waarne</w:t>
      </w:r>
      <w:r>
        <w:rPr>
          <w:kern w:val="1"/>
        </w:rPr>
        <w:softHyphen/>
        <w:t>ming bepaald kon worden. Dat de waarneming door spelregelondeskundige voet</w:t>
      </w:r>
      <w:r>
        <w:rPr>
          <w:kern w:val="1"/>
        </w:rPr>
        <w:softHyphen/>
        <w:t xml:space="preserve">baljournalisten werd gedaan in Tros </w:t>
      </w:r>
      <w:proofErr w:type="spellStart"/>
      <w:r>
        <w:rPr>
          <w:kern w:val="1"/>
        </w:rPr>
        <w:t>Aktua</w:t>
      </w:r>
      <w:proofErr w:type="spellEnd"/>
      <w:r>
        <w:rPr>
          <w:kern w:val="1"/>
        </w:rPr>
        <w:t>, was geen bezwaar, want iedereen dacht in ieder geval dat ze er veel van afwisten.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In 1992 gingen alle grenzen open, dus ook voor nog meer dwazen die het met het scheidsrechter 'het beste voorhadden': de eerste scheidsrechter die met toe</w:t>
      </w:r>
      <w:r>
        <w:rPr>
          <w:kern w:val="1"/>
        </w:rPr>
        <w:softHyphen/>
        <w:t>stemming een microfoon en hoofdtele</w:t>
      </w:r>
      <w:r>
        <w:rPr>
          <w:kern w:val="1"/>
        </w:rPr>
        <w:softHyphen/>
        <w:t>foon droeg, om daarmee contact te houden met een man op de tribune. Gelukkig had men daar wel een kundig man voor geno</w:t>
      </w:r>
      <w:r>
        <w:rPr>
          <w:kern w:val="1"/>
        </w:rPr>
        <w:softHyphen/>
        <w:t>men, want om nou ook op je koptelefoon de volslagen spelregel</w:t>
      </w:r>
      <w:r>
        <w:rPr>
          <w:kern w:val="1"/>
        </w:rPr>
        <w:softHyphen/>
        <w:t>onzin van Kees Jansma, Frans Snoek of Hans Kraay te horen ging zelfs de ergste voetbalhaters te ver. Nadeel van deze dialoog was de tijd die in het overleg ging zitten en de tijd waarin de band terug</w:t>
      </w:r>
      <w:r>
        <w:rPr>
          <w:kern w:val="1"/>
        </w:rPr>
        <w:softHyphen/>
        <w:t>gespoeld kon worden: door alle deze onderbre</w:t>
      </w:r>
      <w:r>
        <w:rPr>
          <w:kern w:val="1"/>
        </w:rPr>
        <w:softHyphen/>
        <w:t>kingen duur</w:t>
      </w:r>
      <w:r>
        <w:rPr>
          <w:kern w:val="1"/>
        </w:rPr>
        <w:softHyphen/>
        <w:t>den wedstrijden nu tussen de drie en vijf uur.</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In 1995 werd door de sport</w:t>
      </w:r>
      <w:r>
        <w:rPr>
          <w:kern w:val="1"/>
        </w:rPr>
        <w:softHyphen/>
        <w:t>journalisten pas echt de aanval ingezet, gesteund door de technische ontwik</w:t>
      </w:r>
      <w:r>
        <w:rPr>
          <w:kern w:val="1"/>
        </w:rPr>
        <w:softHyphen/>
        <w:t>kelin</w:t>
      </w:r>
      <w:r>
        <w:rPr>
          <w:kern w:val="1"/>
        </w:rPr>
        <w:softHyphen/>
        <w:t>gen. De scheidsrechter kon nu vervangen worden door een betrekkelijk een</w:t>
      </w:r>
      <w:r>
        <w:rPr>
          <w:kern w:val="1"/>
        </w:rPr>
        <w:softHyphen/>
        <w:t>voudige computer, zodat mensen overbodig zouden zijn. Met behulp van een fluit die vroeger in sprinters gebruikt werd, om aan te geven dat de trein zou ver</w:t>
      </w:r>
      <w:r>
        <w:rPr>
          <w:kern w:val="1"/>
        </w:rPr>
        <w:softHyphen/>
        <w:t>trekken, kon het systeem het spel onderbreken en op een groot videoscherm werd dan zichtbaar wat er fout was gegaan. De eerste die aan de nieuwe opzet ten onder ging was John Metgod, terwijl deze toch juist een voor</w:t>
      </w:r>
      <w:r>
        <w:rPr>
          <w:kern w:val="1"/>
        </w:rPr>
        <w:softHyphen/>
        <w:t>vech</w:t>
      </w:r>
      <w:r>
        <w:rPr>
          <w:kern w:val="1"/>
        </w:rPr>
        <w:softHyphen/>
        <w:t>ter van deze opzet was geweest in een interview van de Panorama in 1989. Het bleek namelijk dat de man op de tribune nu werkelijk alles kon zien, maar dat had Metgod toch niet zo be</w:t>
      </w:r>
      <w:r>
        <w:rPr>
          <w:kern w:val="1"/>
        </w:rPr>
        <w:softHyphen/>
        <w:t>doeld. In korte tijd bleek dat sommige mensen zich toch vergist hadden in deze op</w:t>
      </w:r>
      <w:r>
        <w:rPr>
          <w:kern w:val="1"/>
        </w:rPr>
        <w:softHyphen/>
        <w:t>zet. Henk Spaan en Donald Bax, beiden veel meer aan</w:t>
      </w:r>
      <w:r>
        <w:rPr>
          <w:kern w:val="1"/>
        </w:rPr>
        <w:softHyphen/>
        <w:t>dacht hebbend voor kleren van spelers en namen van scheidsrechters, konden hun kritiek op scheidsrech</w:t>
      </w:r>
      <w:r>
        <w:rPr>
          <w:kern w:val="1"/>
        </w:rPr>
        <w:softHyphen/>
        <w:t>ters niet meer kwijt, wat dus ten koste ging van de spelers en trainers, die nu veel meer te verwerken kregen.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In 1997 was het al zo dat sportverslaggevers in het amateurvoetbal niet veel meer konden zeggen over de arbitrage, uit angst dat ook de clubscheidsrechters het voor gezien hielden. Im</w:t>
      </w:r>
      <w:r>
        <w:rPr>
          <w:kern w:val="1"/>
        </w:rPr>
        <w:softHyphen/>
        <w:t xml:space="preserve">mers, door de nieuwe opzet werden alle beschikbare officiële scheidsrechters naar de </w:t>
      </w:r>
      <w:proofErr w:type="spellStart"/>
      <w:r>
        <w:rPr>
          <w:kern w:val="1"/>
        </w:rPr>
        <w:t>ere</w:t>
      </w:r>
      <w:proofErr w:type="spellEnd"/>
      <w:r>
        <w:rPr>
          <w:kern w:val="1"/>
        </w:rPr>
        <w:t xml:space="preserve">- en eerste divisie gezogen, </w:t>
      </w:r>
      <w:r>
        <w:rPr>
          <w:kern w:val="1"/>
        </w:rPr>
        <w:lastRenderedPageBreak/>
        <w:t>omdat er daar nu nog veel meer nodig waren. Dit probleem wordt dus nu pas met de invoe</w:t>
      </w:r>
      <w:r>
        <w:rPr>
          <w:kern w:val="1"/>
        </w:rPr>
        <w:softHyphen/>
        <w:t>ring van KISS opgelost: er zullen geen menselijke scheids</w:t>
      </w:r>
      <w:r>
        <w:rPr>
          <w:kern w:val="1"/>
        </w:rPr>
        <w:softHyphen/>
        <w:t>rechters meer aan te pas hoeven komen.</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tabs>
          <w:tab w:val="left" w:pos="0"/>
          <w:tab w:val="left" w:pos="850"/>
          <w:tab w:val="left" w:pos="1701"/>
          <w:tab w:val="left" w:pos="2552"/>
          <w:tab w:val="left" w:pos="3403"/>
          <w:tab w:val="left" w:pos="4254"/>
          <w:tab w:val="left" w:pos="5104"/>
          <w:tab w:val="left" w:pos="5955"/>
          <w:tab w:val="left" w:pos="6806"/>
        </w:tabs>
        <w:rPr>
          <w:kern w:val="1"/>
        </w:rPr>
      </w:pPr>
      <w:r>
        <w:rPr>
          <w:kern w:val="1"/>
        </w:rPr>
        <w:t>En wat gebeurt er met de mensen, die vroeger een heerlijke hobby uitoefenden en dit niet meer kunnen doen? Dat was in ieder geval in al die jaren nog niet ver</w:t>
      </w:r>
      <w:r>
        <w:rPr>
          <w:kern w:val="1"/>
        </w:rPr>
        <w:softHyphen/>
        <w:t>anderd: niemand bekom</w:t>
      </w:r>
      <w:r>
        <w:rPr>
          <w:kern w:val="1"/>
        </w:rPr>
        <w:softHyphen/>
        <w:t>mert zich om hen. Sommi</w:t>
      </w:r>
      <w:r>
        <w:rPr>
          <w:kern w:val="1"/>
        </w:rPr>
        <w:softHyphen/>
        <w:t>gen werden voetbaltrainer, maar vielen al snel door de mand, omdat ze 'hun jon</w:t>
      </w:r>
      <w:r>
        <w:rPr>
          <w:kern w:val="1"/>
        </w:rPr>
        <w:softHyphen/>
        <w:t>gens' niet konden aanzet</w:t>
      </w:r>
      <w:r>
        <w:rPr>
          <w:kern w:val="1"/>
        </w:rPr>
        <w:softHyphen/>
        <w:t>ten tot het maken van 'professi</w:t>
      </w:r>
      <w:r>
        <w:rPr>
          <w:kern w:val="1"/>
        </w:rPr>
        <w:softHyphen/>
        <w:t>onele' overtredingen. Ande</w:t>
      </w:r>
      <w:r>
        <w:rPr>
          <w:kern w:val="1"/>
        </w:rPr>
        <w:softHyphen/>
        <w:t>ren kregen van de overheid een omscho</w:t>
      </w:r>
      <w:r>
        <w:rPr>
          <w:kern w:val="1"/>
        </w:rPr>
        <w:softHyphen/>
        <w:t xml:space="preserve">lingscursus tot voetbalvandaal, die men meestal niet volbracht. Het gros volgde echter een </w:t>
      </w:r>
      <w:proofErr w:type="spellStart"/>
      <w:r>
        <w:rPr>
          <w:kern w:val="1"/>
        </w:rPr>
        <w:t>scheidsrechter</w:t>
      </w:r>
      <w:r>
        <w:rPr>
          <w:kern w:val="1"/>
        </w:rPr>
        <w:softHyphen/>
        <w:t>s</w:t>
      </w:r>
      <w:r>
        <w:rPr>
          <w:kern w:val="1"/>
        </w:rPr>
        <w:softHyphen/>
        <w:t>cursus</w:t>
      </w:r>
      <w:proofErr w:type="spellEnd"/>
      <w:r>
        <w:rPr>
          <w:kern w:val="1"/>
        </w:rPr>
        <w:t xml:space="preserve"> bij een andere sport, want het bloed kruipt nu eenmaal waar het niet gaan kan. En nu maar hopen dat de voor</w:t>
      </w:r>
      <w:r>
        <w:rPr>
          <w:kern w:val="1"/>
        </w:rPr>
        <w:softHyphen/>
        <w:t>gestelde spelregelwijziging om met een ovale bal te gaan spelen, niet zo'n grote gevolgen heeft...</w:t>
      </w:r>
    </w:p>
    <w:p w:rsidR="00772344" w:rsidRDefault="00772344">
      <w:pPr>
        <w:tabs>
          <w:tab w:val="left" w:pos="0"/>
          <w:tab w:val="left" w:pos="850"/>
          <w:tab w:val="left" w:pos="1701"/>
          <w:tab w:val="left" w:pos="2552"/>
          <w:tab w:val="left" w:pos="3403"/>
          <w:tab w:val="left" w:pos="4254"/>
          <w:tab w:val="left" w:pos="5104"/>
          <w:tab w:val="left" w:pos="5955"/>
          <w:tab w:val="left" w:pos="6806"/>
        </w:tabs>
        <w:rPr>
          <w:kern w:val="1"/>
        </w:rPr>
      </w:pPr>
    </w:p>
    <w:p w:rsidR="00772344" w:rsidRDefault="00A21BA3">
      <w:pPr>
        <w:pStyle w:val="Kop1"/>
        <w:rPr>
          <w:i/>
          <w:sz w:val="28"/>
        </w:rPr>
      </w:pPr>
      <w:bookmarkStart w:id="43" w:name="_Toc355686645"/>
      <w:bookmarkStart w:id="44" w:name="_Toc355599024"/>
      <w:proofErr w:type="spellStart"/>
      <w:r>
        <w:t>Scheids</w:t>
      </w:r>
      <w:r>
        <w:softHyphen/>
        <w:t>rech</w:t>
      </w:r>
      <w:r>
        <w:softHyphen/>
        <w:t>terstekort</w:t>
      </w:r>
      <w:proofErr w:type="spellEnd"/>
      <w:r>
        <w:t>?</w:t>
      </w:r>
      <w:r>
        <w:br/>
      </w:r>
      <w:r>
        <w:rPr>
          <w:i/>
          <w:sz w:val="28"/>
        </w:rPr>
        <w:t>(juni 1989)</w:t>
      </w:r>
      <w:bookmarkEnd w:id="43"/>
    </w:p>
    <w:p w:rsidR="00772344" w:rsidRDefault="00A21BA3">
      <w:pPr>
        <w:pStyle w:val="Schrijver"/>
        <w:rPr>
          <w:sz w:val="20"/>
        </w:rPr>
      </w:pPr>
      <w:r>
        <w:tab/>
        <w:t>Freek de Vlaam</w:t>
      </w:r>
    </w:p>
    <w:p w:rsidR="00772344" w:rsidRDefault="00772344">
      <w:pPr>
        <w:tabs>
          <w:tab w:val="left" w:pos="-720"/>
        </w:tabs>
        <w:spacing w:line="300" w:lineRule="auto"/>
        <w:rPr>
          <w:kern w:val="1"/>
        </w:rPr>
      </w:pPr>
    </w:p>
    <w:p w:rsidR="00772344" w:rsidRDefault="00A21BA3">
      <w:pPr>
        <w:rPr>
          <w:kern w:val="1"/>
        </w:rPr>
      </w:pPr>
      <w:r>
        <w:rPr>
          <w:kern w:val="1"/>
        </w:rPr>
        <w:t>Voor zondag 30 april werd de R.V.B. ge</w:t>
      </w:r>
      <w:r>
        <w:rPr>
          <w:kern w:val="1"/>
        </w:rPr>
        <w:softHyphen/>
        <w:t>confronteerd met ruim 30 afmeldingen en zo kon het ge</w:t>
      </w:r>
      <w:r>
        <w:rPr>
          <w:kern w:val="1"/>
        </w:rPr>
        <w:softHyphen/>
        <w:t>beuren, dat ik op 50-jarige leef</w:t>
      </w:r>
      <w:r>
        <w:rPr>
          <w:kern w:val="1"/>
        </w:rPr>
        <w:softHyphen/>
        <w:t>tijd nog een K.N.V.B.-wedstrijd mocht lei</w:t>
      </w:r>
      <w:r>
        <w:rPr>
          <w:kern w:val="1"/>
        </w:rPr>
        <w:softHyphen/>
        <w:t>den. Het is goed gegaan, maar toch moet er wat verande</w:t>
      </w:r>
      <w:r>
        <w:rPr>
          <w:kern w:val="1"/>
        </w:rPr>
        <w:softHyphen/>
        <w:t>ren. Om te be</w:t>
      </w:r>
      <w:r>
        <w:rPr>
          <w:kern w:val="1"/>
        </w:rPr>
        <w:softHyphen/>
        <w:t>ginnen moet er minder afge</w:t>
      </w:r>
      <w:r>
        <w:rPr>
          <w:kern w:val="1"/>
        </w:rPr>
        <w:softHyphen/>
        <w:t>zegd wor</w:t>
      </w:r>
      <w:r>
        <w:rPr>
          <w:kern w:val="1"/>
        </w:rPr>
        <w:softHyphen/>
        <w:t>den, want er zijn echt te weinig goeie ver</w:t>
      </w:r>
      <w:r>
        <w:rPr>
          <w:kern w:val="1"/>
        </w:rPr>
        <w:softHyphen/>
        <w:t>van</w:t>
      </w:r>
      <w:r>
        <w:rPr>
          <w:kern w:val="1"/>
        </w:rPr>
        <w:softHyphen/>
        <w:t>gers. En wat te denken van het avond- en bijna nachtwerk van het betrokken commissie</w:t>
      </w:r>
      <w:r>
        <w:rPr>
          <w:kern w:val="1"/>
        </w:rPr>
        <w:softHyphen/>
        <w:t>lid. Het zal je hobby maar zijn.</w:t>
      </w:r>
    </w:p>
    <w:p w:rsidR="00772344" w:rsidRDefault="00772344">
      <w:pPr>
        <w:rPr>
          <w:kern w:val="1"/>
        </w:rPr>
      </w:pPr>
    </w:p>
    <w:p w:rsidR="00772344" w:rsidRDefault="00A21BA3">
      <w:pPr>
        <w:rPr>
          <w:kern w:val="1"/>
        </w:rPr>
      </w:pPr>
      <w:r>
        <w:rPr>
          <w:kern w:val="1"/>
        </w:rPr>
        <w:t>In O.M. (</w:t>
      </w:r>
      <w:r>
        <w:rPr>
          <w:i/>
          <w:kern w:val="1"/>
        </w:rPr>
        <w:t>Offi</w:t>
      </w:r>
      <w:r>
        <w:rPr>
          <w:i/>
          <w:kern w:val="1"/>
        </w:rPr>
        <w:softHyphen/>
        <w:t>ciële Medede</w:t>
      </w:r>
      <w:r>
        <w:rPr>
          <w:i/>
          <w:kern w:val="1"/>
        </w:rPr>
        <w:softHyphen/>
        <w:t>lingen van de K.N.V.B. af</w:t>
      </w:r>
      <w:r>
        <w:rPr>
          <w:i/>
          <w:kern w:val="1"/>
        </w:rPr>
        <w:softHyphen/>
        <w:t xml:space="preserve">deling Rotterdam, </w:t>
      </w:r>
      <w:proofErr w:type="spellStart"/>
      <w:r>
        <w:rPr>
          <w:i/>
          <w:kern w:val="1"/>
        </w:rPr>
        <w:t>rEd.</w:t>
      </w:r>
      <w:proofErr w:type="spellEnd"/>
      <w:r>
        <w:rPr>
          <w:kern w:val="1"/>
        </w:rPr>
        <w:t>) nr. 19 is te lezen, dat het te</w:t>
      </w:r>
      <w:r>
        <w:rPr>
          <w:kern w:val="1"/>
        </w:rPr>
        <w:softHyphen/>
        <w:t>kort zo'n 150 scheidsrech</w:t>
      </w:r>
      <w:r>
        <w:rPr>
          <w:kern w:val="1"/>
        </w:rPr>
        <w:softHyphen/>
        <w:t>ters be</w:t>
      </w:r>
      <w:r>
        <w:rPr>
          <w:kern w:val="1"/>
        </w:rPr>
        <w:softHyphen/>
        <w:t>draagt, hetgeen niet in één keer weg te werken is. Dat be</w:t>
      </w:r>
      <w:r>
        <w:rPr>
          <w:kern w:val="1"/>
        </w:rPr>
        <w:softHyphen/>
        <w:t>grijp ik, maar zou het op de volgende wijze kunnen? Als de K.N.V.B. nu eens de afvoeringsleef</w:t>
      </w:r>
      <w:r>
        <w:rPr>
          <w:kern w:val="1"/>
        </w:rPr>
        <w:softHyphen/>
        <w:t>tijd zou verhogen tot 50 jaar, dan zouden de afde</w:t>
      </w:r>
      <w:r>
        <w:rPr>
          <w:kern w:val="1"/>
        </w:rPr>
        <w:softHyphen/>
        <w:t>lin</w:t>
      </w:r>
      <w:r>
        <w:rPr>
          <w:kern w:val="1"/>
        </w:rPr>
        <w:softHyphen/>
        <w:t>gen 3 jaar de tijd hebben om opvolgers op te leiden.</w:t>
      </w:r>
    </w:p>
    <w:p w:rsidR="00772344" w:rsidRDefault="00772344">
      <w:pPr>
        <w:rPr>
          <w:kern w:val="1"/>
        </w:rPr>
      </w:pPr>
    </w:p>
    <w:p w:rsidR="00772344" w:rsidRDefault="00A21BA3">
      <w:pPr>
        <w:rPr>
          <w:kern w:val="1"/>
        </w:rPr>
      </w:pPr>
      <w:r>
        <w:rPr>
          <w:kern w:val="1"/>
        </w:rPr>
        <w:lastRenderedPageBreak/>
        <w:t>Waar zijn ze vandaan te halen? In de afde</w:t>
      </w:r>
      <w:r>
        <w:rPr>
          <w:kern w:val="1"/>
        </w:rPr>
        <w:softHyphen/>
        <w:t>ling Rot</w:t>
      </w:r>
      <w:r>
        <w:rPr>
          <w:kern w:val="1"/>
        </w:rPr>
        <w:softHyphen/>
        <w:t>terdam staan 204 verenigin</w:t>
      </w:r>
      <w:r>
        <w:rPr>
          <w:kern w:val="1"/>
        </w:rPr>
        <w:softHyphen/>
        <w:t>gen in</w:t>
      </w:r>
      <w:r>
        <w:rPr>
          <w:kern w:val="1"/>
        </w:rPr>
        <w:softHyphen/>
        <w:t>geschreven. Als ze in die 3 jaar verplicht worden voor elk in</w:t>
      </w:r>
      <w:r>
        <w:rPr>
          <w:kern w:val="1"/>
        </w:rPr>
        <w:softHyphen/>
        <w:t>geschreven elftal een scheidsrechter op te laten leiden, dan kan het tekort snel ingelo</w:t>
      </w:r>
      <w:r>
        <w:rPr>
          <w:kern w:val="1"/>
        </w:rPr>
        <w:softHyphen/>
        <w:t>pen wor</w:t>
      </w:r>
      <w:r>
        <w:rPr>
          <w:kern w:val="1"/>
        </w:rPr>
        <w:softHyphen/>
        <w:t>den. Voor het behouden van deze nieuwe col</w:t>
      </w:r>
      <w:r>
        <w:rPr>
          <w:kern w:val="1"/>
        </w:rPr>
        <w:softHyphen/>
        <w:t>lega's, acht ik ook het afschaffen van het boekingssysteem in het amateurvoetbal noodzake</w:t>
      </w:r>
      <w:r>
        <w:rPr>
          <w:kern w:val="1"/>
        </w:rPr>
        <w:softHyphen/>
        <w:t>lijk, want na de invoering ervan is het echt bergaf</w:t>
      </w:r>
      <w:r>
        <w:rPr>
          <w:kern w:val="1"/>
        </w:rPr>
        <w:softHyphen/>
        <w:t>waarts gegaan met de disci</w:t>
      </w:r>
      <w:r>
        <w:rPr>
          <w:kern w:val="1"/>
        </w:rPr>
        <w:softHyphen/>
        <w:t>pline van de spelers en speelsters. Als er op boven</w:t>
      </w:r>
      <w:r>
        <w:rPr>
          <w:kern w:val="1"/>
        </w:rPr>
        <w:softHyphen/>
        <w:t>staande wij</w:t>
      </w:r>
      <w:r>
        <w:rPr>
          <w:kern w:val="1"/>
        </w:rPr>
        <w:softHyphen/>
        <w:t>ze in eigen vlees, d.w.z. eigen ledenbe</w:t>
      </w:r>
      <w:r>
        <w:rPr>
          <w:kern w:val="1"/>
        </w:rPr>
        <w:softHyphen/>
        <w:t>stand en/of spelers</w:t>
      </w:r>
      <w:r>
        <w:rPr>
          <w:kern w:val="1"/>
        </w:rPr>
        <w:softHyphen/>
        <w:t>aantal, gesneden wordt, zal het een stukje sportiever wor</w:t>
      </w:r>
      <w:r>
        <w:rPr>
          <w:kern w:val="1"/>
        </w:rPr>
        <w:softHyphen/>
        <w:t>den, op straffe van uitsluiting van hele teams. Hard? Ja, maar wat hebben de zachte heelmeesters ervan ge</w:t>
      </w:r>
      <w:r>
        <w:rPr>
          <w:kern w:val="1"/>
        </w:rPr>
        <w:softHyphen/>
        <w:t>maakt?</w:t>
      </w:r>
    </w:p>
    <w:p w:rsidR="00772344" w:rsidRDefault="00772344">
      <w:pPr>
        <w:rPr>
          <w:kern w:val="1"/>
        </w:rPr>
      </w:pPr>
    </w:p>
    <w:p w:rsidR="00772344" w:rsidRDefault="00A21BA3">
      <w:pPr>
        <w:rPr>
          <w:kern w:val="1"/>
        </w:rPr>
      </w:pPr>
      <w:r>
        <w:rPr>
          <w:kern w:val="1"/>
        </w:rPr>
        <w:t>De opleiding zal niet zo uitgebreid kunnen zijn als nu het geval is. Dat is ook niet nodig, want de club</w:t>
      </w:r>
      <w:r>
        <w:rPr>
          <w:kern w:val="1"/>
        </w:rPr>
        <w:softHyphen/>
        <w:t>scheidsrechters redden zich ook met een gebrekkige scholing. Later kan er aan bij</w:t>
      </w:r>
      <w:r>
        <w:rPr>
          <w:kern w:val="1"/>
        </w:rPr>
        <w:softHyphen/>
        <w:t>scholing gedaan wor</w:t>
      </w:r>
      <w:r>
        <w:rPr>
          <w:kern w:val="1"/>
        </w:rPr>
        <w:softHyphen/>
        <w:t>den. Nu wordt er te veel tijd besteed aan scheidsrechters die te vlug stoppen. Jam</w:t>
      </w:r>
      <w:r>
        <w:rPr>
          <w:kern w:val="1"/>
        </w:rPr>
        <w:softHyphen/>
        <w:t xml:space="preserve">mer. </w:t>
      </w:r>
    </w:p>
    <w:p w:rsidR="00772344" w:rsidRDefault="00A21BA3">
      <w:pPr>
        <w:rPr>
          <w:kern w:val="1"/>
        </w:rPr>
      </w:pPr>
      <w:r>
        <w:rPr>
          <w:kern w:val="1"/>
        </w:rPr>
        <w:t>Ook in de conditione</w:t>
      </w:r>
      <w:r>
        <w:rPr>
          <w:kern w:val="1"/>
        </w:rPr>
        <w:softHyphen/>
        <w:t>le eisen zou ik veran</w:t>
      </w:r>
      <w:r>
        <w:rPr>
          <w:kern w:val="1"/>
        </w:rPr>
        <w:softHyphen/>
        <w:t>dering willen bren</w:t>
      </w:r>
      <w:r>
        <w:rPr>
          <w:kern w:val="1"/>
        </w:rPr>
        <w:softHyphen/>
        <w:t>gen. Nu zijn die ge</w:t>
      </w:r>
      <w:r>
        <w:rPr>
          <w:kern w:val="1"/>
        </w:rPr>
        <w:softHyphen/>
        <w:t>baseerd op leeftijd en ik zou ze willen ba</w:t>
      </w:r>
      <w:r>
        <w:rPr>
          <w:kern w:val="1"/>
        </w:rPr>
        <w:softHyphen/>
        <w:t>seren op de groep waarin men fluit. De K.N.V.B. kent 5 groe</w:t>
      </w:r>
      <w:r>
        <w:rPr>
          <w:kern w:val="1"/>
        </w:rPr>
        <w:softHyphen/>
        <w:t>pen, die als volgt ingedeeld zouden kunnen worden:</w:t>
      </w:r>
    </w:p>
    <w:p w:rsidR="00772344" w:rsidRDefault="00A21BA3">
      <w:pPr>
        <w:rPr>
          <w:kern w:val="1"/>
        </w:rPr>
      </w:pPr>
      <w:r>
        <w:rPr>
          <w:kern w:val="1"/>
        </w:rPr>
        <w:t>groep I</w:t>
      </w:r>
      <w:r>
        <w:rPr>
          <w:kern w:val="1"/>
        </w:rPr>
        <w:tab/>
      </w:r>
      <w:r>
        <w:rPr>
          <w:kern w:val="1"/>
        </w:rPr>
        <w:tab/>
        <w:t>2700 me</w:t>
      </w:r>
      <w:r>
        <w:rPr>
          <w:kern w:val="1"/>
        </w:rPr>
        <w:softHyphen/>
        <w:t>ter</w:t>
      </w:r>
    </w:p>
    <w:p w:rsidR="00772344" w:rsidRDefault="00A21BA3">
      <w:pPr>
        <w:rPr>
          <w:kern w:val="1"/>
        </w:rPr>
      </w:pPr>
      <w:r>
        <w:rPr>
          <w:kern w:val="1"/>
        </w:rPr>
        <w:t>groep II</w:t>
      </w:r>
      <w:r>
        <w:rPr>
          <w:kern w:val="1"/>
        </w:rPr>
        <w:tab/>
      </w:r>
      <w:r>
        <w:rPr>
          <w:kern w:val="1"/>
        </w:rPr>
        <w:tab/>
        <w:t>2500 meter</w:t>
      </w:r>
    </w:p>
    <w:p w:rsidR="00772344" w:rsidRDefault="00A21BA3">
      <w:pPr>
        <w:rPr>
          <w:kern w:val="1"/>
        </w:rPr>
      </w:pPr>
      <w:r>
        <w:rPr>
          <w:kern w:val="1"/>
        </w:rPr>
        <w:t>groep III</w:t>
      </w:r>
      <w:r>
        <w:rPr>
          <w:kern w:val="1"/>
        </w:rPr>
        <w:tab/>
      </w:r>
      <w:r>
        <w:rPr>
          <w:kern w:val="1"/>
        </w:rPr>
        <w:tab/>
        <w:t>2300 meter</w:t>
      </w:r>
    </w:p>
    <w:p w:rsidR="00772344" w:rsidRDefault="00A21BA3">
      <w:pPr>
        <w:rPr>
          <w:kern w:val="1"/>
        </w:rPr>
      </w:pPr>
      <w:r>
        <w:rPr>
          <w:kern w:val="1"/>
        </w:rPr>
        <w:t>groep IV</w:t>
      </w:r>
      <w:r>
        <w:rPr>
          <w:kern w:val="1"/>
        </w:rPr>
        <w:tab/>
        <w:t>2100 meter</w:t>
      </w:r>
    </w:p>
    <w:p w:rsidR="00772344" w:rsidRDefault="00A21BA3">
      <w:pPr>
        <w:rPr>
          <w:kern w:val="1"/>
        </w:rPr>
      </w:pPr>
      <w:r>
        <w:rPr>
          <w:kern w:val="1"/>
        </w:rPr>
        <w:t>groep V</w:t>
      </w:r>
      <w:r>
        <w:rPr>
          <w:kern w:val="1"/>
        </w:rPr>
        <w:tab/>
      </w:r>
      <w:r>
        <w:rPr>
          <w:kern w:val="1"/>
        </w:rPr>
        <w:tab/>
        <w:t>1900 meter.</w:t>
      </w:r>
    </w:p>
    <w:p w:rsidR="00772344" w:rsidRDefault="00A21BA3">
      <w:pPr>
        <w:rPr>
          <w:kern w:val="1"/>
        </w:rPr>
      </w:pPr>
      <w:r>
        <w:rPr>
          <w:kern w:val="1"/>
        </w:rPr>
        <w:t>De laatste afstand is thans vereist voor dames-veerti</w:t>
      </w:r>
      <w:r>
        <w:rPr>
          <w:kern w:val="1"/>
        </w:rPr>
        <w:softHyphen/>
        <w:t>gers, omdat ook die niet gediscrimineerd wor</w:t>
      </w:r>
      <w:r>
        <w:rPr>
          <w:kern w:val="1"/>
        </w:rPr>
        <w:softHyphen/>
        <w:t>den. Trainingsarbeid wordt be</w:t>
      </w:r>
      <w:r>
        <w:rPr>
          <w:kern w:val="1"/>
        </w:rPr>
        <w:softHyphen/>
        <w:t>loond en rusten op lauwe</w:t>
      </w:r>
      <w:r>
        <w:rPr>
          <w:kern w:val="1"/>
        </w:rPr>
        <w:softHyphen/>
        <w:t>ren is er niet meer bij. Het lijkt mij een enorme uitda</w:t>
      </w:r>
      <w:r>
        <w:rPr>
          <w:kern w:val="1"/>
        </w:rPr>
        <w:softHyphen/>
        <w:t>ging.</w:t>
      </w:r>
    </w:p>
    <w:p w:rsidR="00772344" w:rsidRDefault="00772344">
      <w:pPr>
        <w:rPr>
          <w:kern w:val="1"/>
        </w:rPr>
      </w:pPr>
    </w:p>
    <w:p w:rsidR="00772344" w:rsidRDefault="00A21BA3">
      <w:pPr>
        <w:pStyle w:val="Kop1"/>
        <w:pBdr>
          <w:top w:val="none" w:sz="0" w:space="0" w:color="auto"/>
        </w:pBdr>
        <w:rPr>
          <w:i/>
          <w:sz w:val="28"/>
        </w:rPr>
      </w:pPr>
      <w:bookmarkStart w:id="45" w:name="_Toc355686646"/>
      <w:bookmarkEnd w:id="44"/>
      <w:r>
        <w:t>Uit goed voor u!</w:t>
      </w:r>
      <w:r>
        <w:br/>
      </w:r>
      <w:r>
        <w:rPr>
          <w:i/>
          <w:sz w:val="28"/>
        </w:rPr>
        <w:t>(mei 1992)</w:t>
      </w:r>
      <w:bookmarkEnd w:id="41"/>
      <w:bookmarkEnd w:id="45"/>
    </w:p>
    <w:p w:rsidR="00772344" w:rsidRDefault="00A21BA3">
      <w:pPr>
        <w:pStyle w:val="Schrijver"/>
      </w:pPr>
      <w:r>
        <w:t>Henk Lavrijssen</w:t>
      </w:r>
    </w:p>
    <w:p w:rsidR="00772344" w:rsidRDefault="00A21BA3">
      <w:pPr>
        <w:pStyle w:val="Opening"/>
        <w:rPr>
          <w:b w:val="0"/>
        </w:rPr>
      </w:pPr>
      <w:r>
        <w:rPr>
          <w:b w:val="0"/>
          <w:i/>
        </w:rPr>
        <w:t>Uit goed voor u!</w:t>
      </w:r>
      <w:r>
        <w:rPr>
          <w:b w:val="0"/>
        </w:rPr>
        <w:t xml:space="preserve"> is een veelgebruikte slogan die aanslaat. Welnu, ik heb mij laten verleiden de afgelopen weken uit te gaan en wel naar het voetballen en het theater. Dit alles binnen vijf dagen. Ik moet zeggen dat ik mij op beide </w:t>
      </w:r>
      <w:r>
        <w:rPr>
          <w:b w:val="0"/>
        </w:rPr>
        <w:lastRenderedPageBreak/>
        <w:t>dagen kostelijk vermaakt heb en het leuke was dat ik ook nog voer overhield om u, lezer van Regel 18, het verschil te laten proeven tussen het bezoek van een voetbalwedstrijd en van een toneelvoorstelling.</w:t>
      </w:r>
    </w:p>
    <w:p w:rsidR="00772344" w:rsidRDefault="00A21BA3">
      <w:r>
        <w:t>Voor mijn avondje uit had ik de wedstrijd Feyenoord-</w:t>
      </w:r>
      <w:proofErr w:type="spellStart"/>
      <w:r>
        <w:t>Tottenham</w:t>
      </w:r>
      <w:proofErr w:type="spellEnd"/>
      <w:r>
        <w:t xml:space="preserve"> </w:t>
      </w:r>
      <w:proofErr w:type="spellStart"/>
      <w:r>
        <w:t>Hotspur</w:t>
      </w:r>
      <w:proofErr w:type="spellEnd"/>
      <w:r>
        <w:t xml:space="preserve"> uitgekozen. Voor slechts fl.80,—- per plaats, exclusief fl. 2,50 </w:t>
      </w:r>
      <w:proofErr w:type="spellStart"/>
      <w:r>
        <w:t>plaatsbespreken</w:t>
      </w:r>
      <w:proofErr w:type="spellEnd"/>
      <w:r>
        <w:t>, werd ik de gelukkige bezitter van een kaartje, vak D. Een mooie overdekte plaats op rij 4, stoelnummer 25 had men mij gegarandeerd. Om 19.15 uur ging ik van huis weg en kon op ongeveer 1 kilometer van het stadion mijn auto parkeren. Geen nood, het was goed weer en een stukje lopen kon geen kwaad. Een half uur voor aanvang van de wedstrijd arriveerde ik, na politieafzettingen en fouillerende bewakers te zijn gepasseerd te zijn, op vak D.</w:t>
      </w:r>
    </w:p>
    <w:p w:rsidR="00772344" w:rsidRDefault="00772344"/>
    <w:p w:rsidR="00772344" w:rsidRDefault="00A21BA3">
      <w:r>
        <w:t>Rij 4, stoel 25 en alle andere plaatsen waren toen al bezet en geen enkele krachtsinspanning of te hulp geroepen suppoost kon mij aan mijn gereserveerde zitplaats helpen. Er zat niets anders op dan maar op de koude, vieze, betonnen traptreden te gaan zitten. Gelukkig bleef het tot aan de rust 0-0, zodat ik de ellende van opspringende en dansende supporters niet over mij heen behoefde te laten komen.</w:t>
      </w:r>
    </w:p>
    <w:p w:rsidR="00772344" w:rsidRDefault="00772344"/>
    <w:p w:rsidR="00772344" w:rsidRDefault="00A21BA3">
      <w:r>
        <w:t>In de pauze trachtte ik, door de optrekkende kou gedwongen, een waterplaats te bereiken. Na veel gedrang en gemanoeuvreer om droge schoenen en dito broek te houden, was de toiletgang voltooid. (Liever spreek ik niet van toilet, want een ouderwetse pisbak was bij het sanitair dat ik aantrof nog netjes.) Het drankje heb ik maar overgeslagen, want buiten het gedrang trok een alcoholvrij lauw biertje mij niet zo. En dan zeker weer naar die waterplaats, mij niet gezien.</w:t>
      </w:r>
    </w:p>
    <w:p w:rsidR="00772344" w:rsidRDefault="00772344"/>
    <w:p w:rsidR="00772344" w:rsidRDefault="00A21BA3">
      <w:r>
        <w:t>De tweede helft bracht veel spanning, koude billen, beurse knieën, veroorzaakt door mensen die zo nodig moesten en het door zittende toeschouwers bezette gangpad doorkliefden, en angst om bij het (gelukkig) enige doelpunt onder de voet gesprongen te worden. Kunt u mijn situatie voorstellen, daar in een ongemakkelijke en onnatuurlijke houding zittend, terwijl om je heen doldwaze supporters opspringen en uit hun dak gaan? Ik kan u verzekeren dat het geen pretje was.</w:t>
      </w:r>
    </w:p>
    <w:p w:rsidR="00772344" w:rsidRDefault="00772344"/>
    <w:p w:rsidR="00772344" w:rsidRDefault="00A21BA3">
      <w:r>
        <w:lastRenderedPageBreak/>
        <w:t>De zondag na mijn ervaring toog ik met vrouw en kinderen naar de schouwburg in het centrum van Rotterdam. Drie kwartier voor aanvang van de voorstelling vertrokken wij van huis. De auto kon in de parkeergarage op een steenworp afstand van de schouwburg worden geparkeerd, de gereserveerde kaartjes lagen klaar en onze comfortabele stoelen waren niet bezet. In de pauze kon gebruik gemaakt worden van een luxe, schoon toilet en het bemachtigen van een echt pilsje kostte geen enkele moeite.</w:t>
      </w:r>
    </w:p>
    <w:p w:rsidR="00772344" w:rsidRDefault="00772344"/>
    <w:p w:rsidR="00772344" w:rsidRDefault="00A21BA3">
      <w:r>
        <w:t xml:space="preserve">De voorstelling, een vertolking op het Noorse sprookje "Peer </w:t>
      </w:r>
      <w:proofErr w:type="spellStart"/>
      <w:r>
        <w:t>Gynt</w:t>
      </w:r>
      <w:proofErr w:type="spellEnd"/>
      <w:r>
        <w:t>" zorgde voor een vermakelijke zondagmiddag. Toch was ik af en toe met mijn gedachte bij de eerder deze week bijgewoonde voetbalwedstrijd en vergeleek onwillekeurig de entourage van het stadion met die van de schouwburg.</w:t>
      </w:r>
    </w:p>
    <w:p w:rsidR="00772344" w:rsidRDefault="00772344"/>
    <w:p w:rsidR="00772344" w:rsidRDefault="00A21BA3">
      <w:r>
        <w:t>De schouwburg won natuurlijk royaal op punten van het stadion wat betreft het comfort en de verleende service. De sfeer en de belevenis waren echter in het stadion te vinden. Daar kan je jezelf zijn en kijkt er niemand storend achterom als je met een scène meeleeft of luidruchtig je favoriete speler aanmoedigt.</w:t>
      </w:r>
    </w:p>
    <w:p w:rsidR="00772344" w:rsidRDefault="00772344"/>
    <w:p w:rsidR="00772344" w:rsidRDefault="00A21BA3">
      <w:pPr>
        <w:pStyle w:val="Kop1"/>
        <w:pBdr>
          <w:top w:val="none" w:sz="0" w:space="0" w:color="auto"/>
        </w:pBdr>
        <w:rPr>
          <w:i/>
          <w:sz w:val="28"/>
        </w:rPr>
      </w:pPr>
      <w:r>
        <w:br w:type="page"/>
      </w:r>
      <w:bookmarkStart w:id="46" w:name="_Toc355686647"/>
      <w:r>
        <w:lastRenderedPageBreak/>
        <w:t>18 Treffers</w:t>
      </w:r>
      <w:r>
        <w:br/>
      </w:r>
      <w:r>
        <w:rPr>
          <w:i/>
          <w:sz w:val="28"/>
        </w:rPr>
        <w:t>(diverse nummers)</w:t>
      </w:r>
      <w:bookmarkEnd w:id="46"/>
    </w:p>
    <w:p w:rsidR="00772344" w:rsidRDefault="00A21BA3">
      <w:pPr>
        <w:pStyle w:val="Schrijver"/>
        <w:keepLines w:val="0"/>
      </w:pPr>
      <w:r>
        <w:t>Gyuri Takács</w:t>
      </w:r>
    </w:p>
    <w:p w:rsidR="00772344" w:rsidRDefault="00A21BA3" w:rsidP="00A21BA3">
      <w:pPr>
        <w:numPr>
          <w:ilvl w:val="0"/>
          <w:numId w:val="2"/>
        </w:numPr>
        <w:rPr>
          <w:kern w:val="1"/>
        </w:rPr>
      </w:pPr>
      <w:r>
        <w:rPr>
          <w:kern w:val="1"/>
        </w:rPr>
        <w:t>(Is ((dit wel goed)) ge</w:t>
      </w:r>
      <w:r>
        <w:rPr>
          <w:kern w:val="1"/>
        </w:rPr>
        <w:softHyphen/>
        <w:t>speld)?</w:t>
      </w:r>
    </w:p>
    <w:p w:rsidR="00772344" w:rsidRDefault="00A21BA3" w:rsidP="00A21BA3">
      <w:pPr>
        <w:numPr>
          <w:ilvl w:val="0"/>
          <w:numId w:val="2"/>
        </w:numPr>
      </w:pPr>
      <w:r>
        <w:t>Geruchten gaan dat Freek sinds kort ver</w:t>
      </w:r>
      <w:r>
        <w:softHyphen/>
        <w:t>antwoor</w:t>
      </w:r>
      <w:r>
        <w:softHyphen/>
        <w:t>delijk is voor het fysieke gedeelte van de astro</w:t>
      </w:r>
      <w:r>
        <w:softHyphen/>
        <w:t>nau</w:t>
      </w:r>
      <w:r>
        <w:softHyphen/>
        <w:t>tenop</w:t>
      </w:r>
      <w:r>
        <w:softHyphen/>
        <w:t>leiding.</w:t>
      </w:r>
    </w:p>
    <w:p w:rsidR="00772344" w:rsidRDefault="00A21BA3" w:rsidP="00A21BA3">
      <w:pPr>
        <w:numPr>
          <w:ilvl w:val="0"/>
          <w:numId w:val="2"/>
        </w:numPr>
      </w:pPr>
      <w:r>
        <w:t xml:space="preserve">Kees' verste: </w:t>
      </w:r>
      <w:r>
        <w:rPr>
          <w:i/>
        </w:rPr>
        <w:t>Wat is het lieve</w:t>
      </w:r>
      <w:r>
        <w:rPr>
          <w:i/>
        </w:rPr>
        <w:softHyphen/>
        <w:t>lingsgerecht van een vegetarische kanni</w:t>
      </w:r>
      <w:r>
        <w:rPr>
          <w:i/>
        </w:rPr>
        <w:softHyphen/>
        <w:t>baal? Een groen</w:t>
      </w:r>
      <w:r>
        <w:rPr>
          <w:i/>
        </w:rPr>
        <w:softHyphen/>
        <w:t>teboer</w:t>
      </w:r>
      <w:r>
        <w:t>.</w:t>
      </w:r>
    </w:p>
    <w:p w:rsidR="00772344" w:rsidRDefault="00A21BA3" w:rsidP="00A21BA3">
      <w:pPr>
        <w:numPr>
          <w:ilvl w:val="0"/>
          <w:numId w:val="2"/>
        </w:numPr>
        <w:rPr>
          <w:kern w:val="1"/>
        </w:rPr>
      </w:pPr>
      <w:r>
        <w:rPr>
          <w:kern w:val="1"/>
        </w:rPr>
        <w:t>Voor diegenen die het scheidsrechteren zat zijn, is de stap naar het American Football slechts een kleine.</w:t>
      </w:r>
    </w:p>
    <w:p w:rsidR="00772344" w:rsidRDefault="00A21BA3" w:rsidP="00A21BA3">
      <w:pPr>
        <w:numPr>
          <w:ilvl w:val="0"/>
          <w:numId w:val="2"/>
        </w:numPr>
        <w:rPr>
          <w:kern w:val="1"/>
        </w:rPr>
      </w:pPr>
      <w:r>
        <w:rPr>
          <w:kern w:val="1"/>
        </w:rPr>
        <w:t>Heeft Henk Vriens afgelopen donderdag echt 4341 rondjes gelopen?</w:t>
      </w:r>
    </w:p>
    <w:p w:rsidR="00772344" w:rsidRDefault="00A21BA3" w:rsidP="00A21BA3">
      <w:pPr>
        <w:numPr>
          <w:ilvl w:val="0"/>
          <w:numId w:val="2"/>
        </w:numPr>
        <w:rPr>
          <w:kern w:val="1"/>
        </w:rPr>
      </w:pPr>
      <w:r>
        <w:rPr>
          <w:kern w:val="1"/>
        </w:rPr>
        <w:t>Het R.S.V.-bestuur schijnt het verzoek gekregen te hebben donderdags wat stiller aan te doen, anders wordt Piet Slikkerveer wakker.</w:t>
      </w:r>
    </w:p>
    <w:p w:rsidR="00772344" w:rsidRDefault="00A21BA3" w:rsidP="00A21BA3">
      <w:pPr>
        <w:numPr>
          <w:ilvl w:val="0"/>
          <w:numId w:val="2"/>
        </w:numPr>
        <w:rPr>
          <w:kern w:val="1"/>
        </w:rPr>
      </w:pPr>
      <w:r>
        <w:rPr>
          <w:kern w:val="1"/>
        </w:rPr>
        <w:t xml:space="preserve">Het schijnt dat Kees </w:t>
      </w:r>
      <w:proofErr w:type="spellStart"/>
      <w:r>
        <w:rPr>
          <w:kern w:val="1"/>
        </w:rPr>
        <w:t>Hijnen</w:t>
      </w:r>
      <w:proofErr w:type="spellEnd"/>
      <w:r>
        <w:rPr>
          <w:kern w:val="1"/>
        </w:rPr>
        <w:t xml:space="preserve"> niet met de melkfles maar met een microfoon is grootgebracht.</w:t>
      </w:r>
    </w:p>
    <w:p w:rsidR="00772344" w:rsidRDefault="00A21BA3" w:rsidP="00A21BA3">
      <w:pPr>
        <w:numPr>
          <w:ilvl w:val="0"/>
          <w:numId w:val="2"/>
        </w:numPr>
        <w:rPr>
          <w:kern w:val="1"/>
        </w:rPr>
      </w:pPr>
      <w:proofErr w:type="spellStart"/>
      <w:r>
        <w:rPr>
          <w:kern w:val="1"/>
        </w:rPr>
        <w:t>Speedy</w:t>
      </w:r>
      <w:proofErr w:type="spellEnd"/>
      <w:r>
        <w:rPr>
          <w:kern w:val="1"/>
        </w:rPr>
        <w:t xml:space="preserve"> 'Pepe' </w:t>
      </w:r>
      <w:proofErr w:type="spellStart"/>
      <w:r>
        <w:rPr>
          <w:kern w:val="1"/>
        </w:rPr>
        <w:t>Gonzales</w:t>
      </w:r>
      <w:proofErr w:type="spellEnd"/>
      <w:r>
        <w:rPr>
          <w:kern w:val="1"/>
        </w:rPr>
        <w:t xml:space="preserve"> raast in een hoog tempo over de Rotterdamse velden.</w:t>
      </w:r>
    </w:p>
    <w:p w:rsidR="00772344" w:rsidRDefault="00A21BA3" w:rsidP="00A21BA3">
      <w:pPr>
        <w:numPr>
          <w:ilvl w:val="0"/>
          <w:numId w:val="2"/>
        </w:numPr>
      </w:pPr>
      <w:r>
        <w:t>Club van 100? Heeft de R.S.V. zoveel leden? Nooit opgevallen.</w:t>
      </w:r>
    </w:p>
    <w:p w:rsidR="00772344" w:rsidRDefault="00A21BA3" w:rsidP="00A21BA3">
      <w:pPr>
        <w:numPr>
          <w:ilvl w:val="0"/>
          <w:numId w:val="2"/>
        </w:numPr>
      </w:pPr>
      <w:r>
        <w:t>In de wandelgangen fluistert men dat Gyuri pas op 70 procent van zijn bijdragen voor Regel 18 zit.</w:t>
      </w:r>
    </w:p>
    <w:p w:rsidR="00772344" w:rsidRDefault="00A21BA3" w:rsidP="00A21BA3">
      <w:pPr>
        <w:numPr>
          <w:ilvl w:val="0"/>
          <w:numId w:val="2"/>
        </w:numPr>
      </w:pPr>
      <w:r>
        <w:t xml:space="preserve">Je hebt niet alleen publieke telefooncellen en publieke vrouwen, maar nu ook publieke </w:t>
      </w:r>
      <w:proofErr w:type="spellStart"/>
      <w:r>
        <w:t>grensrechtersvlaggen</w:t>
      </w:r>
      <w:proofErr w:type="spellEnd"/>
      <w:r>
        <w:t>.</w:t>
      </w:r>
    </w:p>
    <w:p w:rsidR="00772344" w:rsidRDefault="00A21BA3" w:rsidP="00A21BA3">
      <w:pPr>
        <w:numPr>
          <w:ilvl w:val="0"/>
          <w:numId w:val="2"/>
        </w:numPr>
      </w:pPr>
      <w:r>
        <w:t>Wat vindt u van deze:</w:t>
      </w:r>
    </w:p>
    <w:p w:rsidR="00772344" w:rsidRDefault="00A21BA3" w:rsidP="00A21BA3">
      <w:pPr>
        <w:numPr>
          <w:ilvl w:val="12"/>
          <w:numId w:val="0"/>
        </w:numPr>
        <w:ind w:left="283" w:hanging="283"/>
      </w:pPr>
      <w:r>
        <w:t xml:space="preserve">Drie pupillen van Excelsior voordat ze op de training aan een partijtje beginnen. De eerste: ’Ik ben Ruud Gullit.’. De tweede: ’Ik ben Marco van Basten..’. De derde: ’En ik ben </w:t>
      </w:r>
      <w:proofErr w:type="spellStart"/>
      <w:r>
        <w:t>Gaston</w:t>
      </w:r>
      <w:proofErr w:type="spellEnd"/>
      <w:r>
        <w:t xml:space="preserve"> Dement.’</w:t>
      </w:r>
    </w:p>
    <w:p w:rsidR="00772344" w:rsidRDefault="00A21BA3" w:rsidP="00A21BA3">
      <w:pPr>
        <w:numPr>
          <w:ilvl w:val="0"/>
          <w:numId w:val="2"/>
        </w:numPr>
      </w:pPr>
      <w:r>
        <w:t>Volgens de geruchten heeft Gerard Koster wederom verzaakt.</w:t>
      </w:r>
    </w:p>
    <w:p w:rsidR="00772344" w:rsidRDefault="00A21BA3" w:rsidP="00A21BA3">
      <w:pPr>
        <w:numPr>
          <w:ilvl w:val="0"/>
          <w:numId w:val="2"/>
        </w:numPr>
      </w:pPr>
      <w:r>
        <w:t>René van Ast bulkt dit jaar van de goede rapporten.</w:t>
      </w:r>
    </w:p>
    <w:p w:rsidR="00772344" w:rsidRDefault="00A21BA3" w:rsidP="00A21BA3">
      <w:pPr>
        <w:numPr>
          <w:ilvl w:val="0"/>
          <w:numId w:val="2"/>
        </w:numPr>
      </w:pPr>
      <w:r>
        <w:t>Waar of niet waar? Scheidsrechters betaald voetbal komen uit Den Haag, grensrechters betaald voetbal uit Rotterdam.</w:t>
      </w:r>
    </w:p>
    <w:p w:rsidR="00772344" w:rsidRDefault="00A21BA3" w:rsidP="00A21BA3">
      <w:pPr>
        <w:numPr>
          <w:ilvl w:val="0"/>
          <w:numId w:val="2"/>
        </w:numPr>
      </w:pPr>
      <w:r>
        <w:t>Regel 18, jaargang 5 nummer 1: september 1992 of september 1993?</w:t>
      </w:r>
    </w:p>
    <w:p w:rsidR="00772344" w:rsidRDefault="00A21BA3" w:rsidP="00A21BA3">
      <w:pPr>
        <w:numPr>
          <w:ilvl w:val="0"/>
          <w:numId w:val="2"/>
        </w:numPr>
      </w:pPr>
      <w:r>
        <w:t>De spullen van Feyenoord in de uitverkoop. Volgen nu ook de spelers?</w:t>
      </w:r>
    </w:p>
    <w:p w:rsidR="00772344" w:rsidRDefault="00A21BA3" w:rsidP="00A21BA3">
      <w:pPr>
        <w:numPr>
          <w:ilvl w:val="0"/>
          <w:numId w:val="2"/>
        </w:numPr>
      </w:pPr>
      <w:r>
        <w:t>Heeft u ze echt allemaal geteld?</w:t>
      </w:r>
    </w:p>
    <w:sectPr w:rsidR="00772344" w:rsidSect="00A21BA3">
      <w:footerReference w:type="default" r:id="rId17"/>
      <w:footnotePr>
        <w:numRestart w:val="eachSect"/>
      </w:footnotePr>
      <w:pgSz w:w="8392" w:h="11907" w:orient="landscape" w:code="11"/>
      <w:pgMar w:top="1134" w:right="1134" w:bottom="1134" w:left="1134"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3F9" w:rsidRDefault="009F73F9">
      <w:r>
        <w:separator/>
      </w:r>
    </w:p>
  </w:endnote>
  <w:endnote w:type="continuationSeparator" w:id="0">
    <w:p w:rsidR="009F73F9" w:rsidRDefault="009F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utch">
    <w:panose1 w:val="00000000000000000000"/>
    <w:charset w:val="00"/>
    <w:family w:val="roman"/>
    <w:notTrueType/>
    <w:pitch w:val="variable"/>
    <w:sig w:usb0="00000003" w:usb1="00000000" w:usb2="00000000" w:usb3="00000000" w:csb0="00000001" w:csb1="00000000"/>
  </w:font>
  <w:font w:name="Dutch (scalable)">
    <w:panose1 w:val="00000000000000000000"/>
    <w:charset w:val="00"/>
    <w:family w:val="roman"/>
    <w:notTrueType/>
    <w:pitch w:val="variable"/>
    <w:sig w:usb0="00000003" w:usb1="00000000" w:usb2="00000000" w:usb3="00000000" w:csb0="00000001" w:csb1="00000000"/>
  </w:font>
  <w:font w:name="Swiss (scalabl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Desdemona">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344" w:rsidRDefault="00772344">
    <w:pPr>
      <w:pStyle w:val="Voettekst"/>
      <w:jc w:val="center"/>
      <w:rPr>
        <w:rFonts w:ascii="Arial" w:hAnsi="Arial"/>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344" w:rsidRDefault="00772344">
    <w:pPr>
      <w:pStyle w:val="Voettekst"/>
      <w:jc w:val="center"/>
      <w:rPr>
        <w:rFonts w:ascii="Arial" w:hAnsi="Arial"/>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344" w:rsidRDefault="00772344">
    <w:pPr>
      <w:pStyle w:val="Voettekst"/>
      <w:jc w:val="center"/>
      <w:rPr>
        <w:rFonts w:ascii="Arial" w:hAnsi="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3F9" w:rsidRDefault="009F73F9">
      <w:r>
        <w:separator/>
      </w:r>
    </w:p>
  </w:footnote>
  <w:footnote w:type="continuationSeparator" w:id="0">
    <w:p w:rsidR="009F73F9" w:rsidRDefault="009F7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344" w:rsidRDefault="00A21BA3">
    <w:pPr>
      <w:framePr w:w="6237" w:hSpace="181" w:wrap="notBeside" w:vAnchor="text" w:hAnchor="text" w:y="472"/>
      <w:shd w:val="pct20" w:color="auto" w:fill="auto"/>
      <w:tabs>
        <w:tab w:val="right" w:pos="6237"/>
      </w:tabs>
      <w:spacing w:after="480"/>
      <w:rPr>
        <w:b/>
        <w:i/>
        <w:sz w:val="16"/>
      </w:rPr>
    </w:pPr>
    <w:r>
      <w:rPr>
        <w:b/>
        <w:i/>
        <w:sz w:val="16"/>
      </w:rPr>
      <w:tab/>
    </w:r>
    <w:r>
      <w:rPr>
        <w:i/>
      </w:rPr>
      <w:fldChar w:fldCharType="begin"/>
    </w:r>
    <w:r>
      <w:rPr>
        <w:i/>
      </w:rPr>
      <w:instrText xml:space="preserve"> CREATEDATE \@ "MMMM jjjj" \* EersteHoofdl \* SAMENVGOPMAAK </w:instrText>
    </w:r>
    <w:r>
      <w:rPr>
        <w:i/>
      </w:rPr>
      <w:fldChar w:fldCharType="separate"/>
    </w:r>
    <w:r w:rsidR="007B4CB1">
      <w:rPr>
        <w:b/>
        <w:bCs/>
        <w:i/>
        <w:noProof/>
      </w:rPr>
      <w:t>Fout! Onbekende schakeloptie-instructie.</w:t>
    </w:r>
    <w:r>
      <w:rPr>
        <w:i/>
      </w:rPr>
      <w:fldChar w:fldCharType="end"/>
    </w:r>
  </w:p>
  <w:p w:rsidR="00772344" w:rsidRDefault="00772344">
    <w:pPr>
      <w:framePr w:w="6237" w:hSpace="181" w:wrap="notBeside" w:vAnchor="text" w:hAnchor="text" w:y="472"/>
      <w:tabs>
        <w:tab w:val="center" w:pos="3119"/>
        <w:tab w:val="right" w:pos="6237"/>
      </w:tabs>
      <w:rPr>
        <w:b/>
        <w:i/>
        <w:sz w:val="16"/>
      </w:rPr>
    </w:pPr>
  </w:p>
  <w:p w:rsidR="00772344" w:rsidRDefault="00A21BA3">
    <w:pPr>
      <w:framePr w:w="567" w:hSpace="181" w:wrap="notBeside" w:vAnchor="page" w:hAnchor="text" w:xAlign="center" w:y="965"/>
      <w:jc w:val="center"/>
      <w:rPr>
        <w:b/>
        <w:sz w:val="36"/>
      </w:rPr>
    </w:pPr>
    <w:r>
      <w:rPr>
        <w:b/>
        <w:sz w:val="36"/>
      </w:rPr>
      <w:fldChar w:fldCharType="begin"/>
    </w:r>
    <w:r>
      <w:rPr>
        <w:b/>
        <w:sz w:val="36"/>
      </w:rPr>
      <w:instrText>PAGE</w:instrText>
    </w:r>
    <w:r>
      <w:rPr>
        <w:b/>
        <w:sz w:val="36"/>
      </w:rPr>
      <w:fldChar w:fldCharType="separate"/>
    </w:r>
    <w:r w:rsidR="007B4CB1">
      <w:rPr>
        <w:b/>
        <w:noProof/>
        <w:sz w:val="36"/>
      </w:rPr>
      <w:t>39</w:t>
    </w:r>
    <w:r>
      <w:rPr>
        <w:b/>
        <w:sz w:val="36"/>
      </w:rPr>
      <w:fldChar w:fldCharType="end"/>
    </w:r>
  </w:p>
  <w:p w:rsidR="00772344" w:rsidRDefault="00A21BA3">
    <w:pPr>
      <w:framePr w:wrap="notBeside" w:vAnchor="text" w:hAnchor="text" w:y="1"/>
      <w:spacing w:before="240"/>
      <w:rPr>
        <w:rFonts w:ascii="Arial" w:hAnsi="Arial"/>
        <w:i/>
        <w:sz w:val="16"/>
      </w:rPr>
    </w:pPr>
    <w:r>
      <w:rPr>
        <w:rFonts w:ascii="Arial" w:hAnsi="Arial"/>
        <w:i/>
        <w:noProof/>
        <w:sz w:val="16"/>
      </w:rPr>
      <w:drawing>
        <wp:inline distT="0" distB="0" distL="0" distR="0">
          <wp:extent cx="553085" cy="406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53085" cy="4064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088F436"/>
    <w:lvl w:ilvl="0">
      <w:numFmt w:val="bullet"/>
      <w:lvlText w:val="*"/>
      <w:lvlJc w:val="left"/>
    </w:lvl>
  </w:abstractNum>
  <w:abstractNum w:abstractNumId="1">
    <w:nsid w:val="77F53A51"/>
    <w:multiLevelType w:val="singleLevel"/>
    <w:tmpl w:val="883E119E"/>
    <w:lvl w:ilvl="0">
      <w:start w:val="31"/>
      <w:numFmt w:val="decimal"/>
      <w:lvlText w:val="%1) "/>
      <w:legacy w:legacy="1" w:legacySpace="0" w:legacyIndent="283"/>
      <w:lvlJc w:val="left"/>
      <w:pPr>
        <w:ind w:left="283" w:hanging="283"/>
      </w:pPr>
      <w:rPr>
        <w:rFonts w:ascii="Times New Roman" w:hAnsi="Times New Roman" w:cs="Times New Roman" w:hint="default"/>
        <w:b w:val="0"/>
        <w:i w:val="0"/>
        <w:sz w:val="20"/>
        <w:u w:val="none"/>
      </w:rPr>
    </w:lvl>
  </w:abstractNum>
  <w:num w:numId="1">
    <w:abstractNumId w:val="1"/>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mirrorMargins/>
  <w:hideSpellingErrors/>
  <w:hideGrammaticalErrors/>
  <w:proofState w:spelling="clean"/>
  <w:attachedTemplate r:id="rId1"/>
  <w:linkStyles/>
  <w:defaultTabStop w:val="720"/>
  <w:autoHyphenation/>
  <w:hyphenationZone w:val="357"/>
  <w:doNotHyphenateCaps/>
  <w:drawingGridHorizontalSpacing w:val="120"/>
  <w:drawingGridVerticalSpacing w:val="120"/>
  <w:displayVerticalDrawingGridEvery w:val="0"/>
  <w:doNotUseMarginsForDrawingGridOrigin/>
  <w:doNotShadeFormData/>
  <w:characterSpacingControl w:val="doNotCompress"/>
  <w:footnotePr>
    <w:numRestart w:val="eachSect"/>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BA3"/>
    <w:rsid w:val="00772344"/>
    <w:rsid w:val="007B4CB1"/>
    <w:rsid w:val="009F73F9"/>
    <w:rsid w:val="00A21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746E09-4BCF-40A7-A54C-8380CAF9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utch" w:eastAsia="Times New Roman" w:hAnsi="Dutch"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overflowPunct w:val="0"/>
      <w:autoSpaceDE w:val="0"/>
      <w:autoSpaceDN w:val="0"/>
      <w:adjustRightInd w:val="0"/>
      <w:textAlignment w:val="baseline"/>
    </w:pPr>
    <w:rPr>
      <w:rFonts w:ascii="Times New Roman" w:hAnsi="Times New Roman"/>
    </w:rPr>
  </w:style>
  <w:style w:type="paragraph" w:styleId="Kop1">
    <w:name w:val="heading 1"/>
    <w:basedOn w:val="Standaard"/>
    <w:qFormat/>
    <w:pPr>
      <w:pBdr>
        <w:top w:val="single" w:sz="6" w:space="1" w:color="auto"/>
      </w:pBdr>
      <w:outlineLvl w:val="0"/>
    </w:pPr>
    <w:rPr>
      <w:sz w:val="36"/>
    </w:rPr>
  </w:style>
  <w:style w:type="paragraph" w:styleId="Kop2">
    <w:name w:val="heading 2"/>
    <w:basedOn w:val="Kop1"/>
    <w:qFormat/>
    <w:pPr>
      <w:pBdr>
        <w:top w:val="none" w:sz="0" w:space="0" w:color="auto"/>
      </w:pBdr>
      <w:outlineLvl w:val="1"/>
    </w:pPr>
    <w:rPr>
      <w:b/>
      <w:sz w:val="20"/>
    </w:rPr>
  </w:style>
  <w:style w:type="paragraph" w:styleId="Kop3">
    <w:name w:val="heading 3"/>
    <w:basedOn w:val="Kop2"/>
    <w:qFormat/>
    <w:pPr>
      <w:outlineLvl w:val="2"/>
    </w:pPr>
    <w:rPr>
      <w:b w:val="0"/>
      <w:i/>
    </w:rPr>
  </w:style>
  <w:style w:type="paragraph" w:styleId="Kop4">
    <w:name w:val="heading 4"/>
    <w:basedOn w:val="Kop3"/>
    <w:qFormat/>
    <w:pPr>
      <w:outlineLvl w:val="3"/>
    </w:pPr>
    <w:rPr>
      <w:i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Inhopg3"/>
    <w:semiHidden/>
    <w:pPr>
      <w:spacing w:line="360" w:lineRule="atLeast"/>
      <w:ind w:hanging="1440"/>
    </w:pPr>
  </w:style>
  <w:style w:type="paragraph" w:styleId="Inhopg3">
    <w:name w:val="toc 3"/>
    <w:basedOn w:val="Inhopg2"/>
    <w:semiHidden/>
    <w:pPr>
      <w:ind w:left="2404" w:hanging="1441"/>
    </w:pPr>
    <w:rPr>
      <w:sz w:val="18"/>
    </w:rPr>
  </w:style>
  <w:style w:type="paragraph" w:styleId="Inhopg2">
    <w:name w:val="toc 2"/>
    <w:basedOn w:val="Inhopg1"/>
    <w:semiHidden/>
    <w:pPr>
      <w:tabs>
        <w:tab w:val="left" w:pos="2404"/>
        <w:tab w:val="right" w:leader="dot" w:pos="6096"/>
        <w:tab w:val="right" w:pos="6152"/>
      </w:tabs>
      <w:ind w:left="720" w:right="993"/>
    </w:pPr>
    <w:rPr>
      <w:i/>
      <w:sz w:val="14"/>
    </w:rPr>
  </w:style>
  <w:style w:type="paragraph" w:styleId="Inhopg1">
    <w:name w:val="toc 1"/>
    <w:basedOn w:val="Normaalklein"/>
    <w:semiHidden/>
    <w:pPr>
      <w:tabs>
        <w:tab w:val="right" w:leader="dot" w:pos="6152"/>
      </w:tabs>
    </w:pPr>
    <w:rPr>
      <w:rFonts w:ascii="Times New Roman" w:hAnsi="Times New Roman"/>
      <w:sz w:val="20"/>
    </w:rPr>
  </w:style>
  <w:style w:type="paragraph" w:customStyle="1" w:styleId="Normaalklein">
    <w:name w:val="Normaal klein"/>
    <w:basedOn w:val="Standaard"/>
    <w:rPr>
      <w:rFonts w:ascii="Dutch (scalable)" w:hAnsi="Dutch (scalable)"/>
      <w:sz w:val="16"/>
    </w:rPr>
  </w:style>
  <w:style w:type="paragraph" w:styleId="Voettekst">
    <w:name w:val="footer"/>
    <w:basedOn w:val="Standaard"/>
    <w:semiHidden/>
    <w:pPr>
      <w:tabs>
        <w:tab w:val="center" w:pos="4819"/>
        <w:tab w:val="right" w:pos="9071"/>
      </w:tabs>
    </w:pPr>
  </w:style>
  <w:style w:type="paragraph" w:styleId="Koptekst">
    <w:name w:val="header"/>
    <w:basedOn w:val="Standaard"/>
    <w:semiHidden/>
    <w:pPr>
      <w:tabs>
        <w:tab w:val="center" w:pos="4819"/>
        <w:tab w:val="right" w:pos="9071"/>
      </w:tabs>
    </w:pPr>
  </w:style>
  <w:style w:type="paragraph" w:styleId="Voetnoottekst">
    <w:name w:val="footnote text"/>
    <w:basedOn w:val="Normaalklein"/>
    <w:semiHidden/>
    <w:pPr>
      <w:spacing w:before="120"/>
      <w:ind w:left="1684" w:hanging="720"/>
      <w:jc w:val="center"/>
    </w:pPr>
  </w:style>
  <w:style w:type="paragraph" w:styleId="Standaardinspringing">
    <w:name w:val="Normal Indent"/>
    <w:basedOn w:val="Standaard"/>
    <w:semiHidden/>
    <w:pPr>
      <w:ind w:left="567"/>
    </w:pPr>
  </w:style>
  <w:style w:type="paragraph" w:customStyle="1" w:styleId="Agendatekst">
    <w:name w:val="Agendatekst"/>
    <w:basedOn w:val="Standaard"/>
    <w:pPr>
      <w:tabs>
        <w:tab w:val="left" w:pos="1008"/>
        <w:tab w:val="left" w:pos="2016"/>
        <w:tab w:val="left" w:pos="3024"/>
        <w:tab w:val="left" w:pos="4032"/>
        <w:tab w:val="left" w:pos="5040"/>
      </w:tabs>
      <w:spacing w:after="120"/>
    </w:pPr>
    <w:rPr>
      <w:b/>
      <w:sz w:val="24"/>
    </w:rPr>
  </w:style>
  <w:style w:type="paragraph" w:styleId="Lijst2">
    <w:name w:val="List 2"/>
    <w:basedOn w:val="Lijst1"/>
    <w:semiHidden/>
    <w:pPr>
      <w:keepNext/>
      <w:tabs>
        <w:tab w:val="left" w:pos="360"/>
        <w:tab w:val="left" w:pos="720"/>
        <w:tab w:val="left" w:pos="2404"/>
      </w:tabs>
      <w:ind w:left="766" w:hanging="357"/>
    </w:pPr>
  </w:style>
  <w:style w:type="paragraph" w:customStyle="1" w:styleId="Lijst1">
    <w:name w:val="Lijst 1"/>
    <w:basedOn w:val="Standaard"/>
    <w:pPr>
      <w:tabs>
        <w:tab w:val="left" w:pos="1135"/>
      </w:tabs>
      <w:ind w:left="1134" w:hanging="1134"/>
    </w:pPr>
  </w:style>
  <w:style w:type="paragraph" w:styleId="Lijst3">
    <w:name w:val="List 3"/>
    <w:basedOn w:val="Lijst2"/>
    <w:semiHidden/>
    <w:pPr>
      <w:tabs>
        <w:tab w:val="left" w:pos="1080"/>
      </w:tabs>
      <w:ind w:left="1123"/>
    </w:pPr>
  </w:style>
  <w:style w:type="paragraph" w:styleId="Lijst4">
    <w:name w:val="List 4"/>
    <w:basedOn w:val="Lijst3"/>
    <w:semiHidden/>
    <w:pPr>
      <w:tabs>
        <w:tab w:val="left" w:pos="3844"/>
      </w:tabs>
      <w:ind w:left="3845" w:hanging="720"/>
    </w:pPr>
  </w:style>
  <w:style w:type="paragraph" w:customStyle="1" w:styleId="Schrijver">
    <w:name w:val="Schrijver"/>
    <w:basedOn w:val="Normaalklein"/>
    <w:pPr>
      <w:keepLines/>
      <w:spacing w:after="240"/>
      <w:jc w:val="right"/>
    </w:pPr>
    <w:rPr>
      <w:rFonts w:ascii="Times New Roman" w:hAnsi="Times New Roman"/>
      <w:noProof/>
      <w:kern w:val="1"/>
    </w:rPr>
  </w:style>
  <w:style w:type="paragraph" w:customStyle="1" w:styleId="Stukken">
    <w:name w:val="Stukken"/>
    <w:basedOn w:val="Standaard"/>
    <w:pPr>
      <w:tabs>
        <w:tab w:val="left" w:pos="142"/>
      </w:tabs>
      <w:ind w:left="567" w:hanging="567"/>
    </w:pPr>
  </w:style>
  <w:style w:type="paragraph" w:customStyle="1" w:styleId="Agendadatum">
    <w:name w:val="Agendadatum"/>
    <w:basedOn w:val="Standaard"/>
    <w:pPr>
      <w:tabs>
        <w:tab w:val="left" w:pos="840"/>
        <w:tab w:val="left" w:pos="1680"/>
        <w:tab w:val="left" w:pos="2520"/>
        <w:tab w:val="left" w:pos="3360"/>
        <w:tab w:val="left" w:pos="4200"/>
        <w:tab w:val="left" w:pos="5040"/>
      </w:tabs>
    </w:pPr>
    <w:rPr>
      <w:rFonts w:ascii="Swiss (scalable)" w:hAnsi="Swiss (scalable)"/>
      <w:b/>
      <w:i/>
      <w:sz w:val="24"/>
    </w:rPr>
  </w:style>
  <w:style w:type="paragraph" w:customStyle="1" w:styleId="Opening">
    <w:name w:val="Opening"/>
    <w:basedOn w:val="Standaard"/>
    <w:pPr>
      <w:spacing w:after="240"/>
    </w:pPr>
    <w:rPr>
      <w:b/>
    </w:rPr>
  </w:style>
  <w:style w:type="paragraph" w:customStyle="1" w:styleId="Kop1zonderininhoudsiopgave">
    <w:name w:val="Kop 1 (zonder in inhoudsiopgave)"/>
    <w:basedOn w:val="Standaard"/>
    <w:pPr>
      <w:spacing w:after="240"/>
    </w:pPr>
    <w:rPr>
      <w:sz w:val="36"/>
    </w:rPr>
  </w:style>
  <w:style w:type="paragraph" w:customStyle="1" w:styleId="Colofon">
    <w:name w:val="Colofon"/>
    <w:basedOn w:val="Standaard"/>
    <w:rPr>
      <w:rFonts w:ascii="Arial" w:hAnsi="Arial"/>
    </w:rPr>
  </w:style>
  <w:style w:type="paragraph" w:customStyle="1" w:styleId="Verjaardagsdatum">
    <w:name w:val="Verjaardagsdatum"/>
    <w:basedOn w:val="Standaard"/>
    <w:rPr>
      <w:b/>
    </w:rPr>
  </w:style>
  <w:style w:type="paragraph" w:customStyle="1" w:styleId="Verjaardagslijst">
    <w:name w:val="Verjaardagslijst"/>
    <w:basedOn w:val="Normaalklein"/>
    <w:rPr>
      <w:rFonts w:ascii="Times New Roman" w:hAnsi="Times New Roman"/>
      <w:noProof/>
    </w:rPr>
  </w:style>
  <w:style w:type="paragraph" w:styleId="Inhopg5">
    <w:name w:val="toc 5"/>
    <w:basedOn w:val="Standaard"/>
    <w:next w:val="Standaard"/>
    <w:semiHidden/>
    <w:pPr>
      <w:tabs>
        <w:tab w:val="right" w:leader="dot" w:pos="6152"/>
      </w:tabs>
      <w:ind w:left="800"/>
    </w:pPr>
  </w:style>
  <w:style w:type="paragraph" w:styleId="Inhopg6">
    <w:name w:val="toc 6"/>
    <w:basedOn w:val="Standaard"/>
    <w:next w:val="Standaard"/>
    <w:semiHidden/>
    <w:pPr>
      <w:tabs>
        <w:tab w:val="right" w:leader="dot" w:pos="6152"/>
      </w:tabs>
      <w:ind w:left="1000"/>
    </w:pPr>
  </w:style>
  <w:style w:type="paragraph" w:styleId="Inhopg7">
    <w:name w:val="toc 7"/>
    <w:basedOn w:val="Standaard"/>
    <w:next w:val="Standaard"/>
    <w:semiHidden/>
    <w:pPr>
      <w:tabs>
        <w:tab w:val="right" w:leader="dot" w:pos="6152"/>
      </w:tabs>
      <w:ind w:left="1200"/>
    </w:pPr>
  </w:style>
  <w:style w:type="paragraph" w:styleId="Inhopg8">
    <w:name w:val="toc 8"/>
    <w:basedOn w:val="Standaard"/>
    <w:next w:val="Standaard"/>
    <w:semiHidden/>
    <w:pPr>
      <w:tabs>
        <w:tab w:val="right" w:leader="dot" w:pos="6152"/>
      </w:tabs>
      <w:ind w:left="1400"/>
    </w:pPr>
  </w:style>
  <w:style w:type="paragraph" w:styleId="Inhopg9">
    <w:name w:val="toc 9"/>
    <w:basedOn w:val="Standaard"/>
    <w:next w:val="Standaard"/>
    <w:semiHidden/>
    <w:pPr>
      <w:tabs>
        <w:tab w:val="right" w:leader="dot" w:pos="6152"/>
      </w:tabs>
      <w:ind w:left="1600"/>
    </w:pPr>
  </w:style>
  <w:style w:type="character" w:customStyle="1" w:styleId="Kopje2">
    <w:name w:val="Kopje2"/>
    <w:basedOn w:val="Standaardalinea-lettertype"/>
  </w:style>
  <w:style w:type="character" w:customStyle="1" w:styleId="Kopje">
    <w:name w:val="Kopje"/>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Mijn%20documenten\RSV\Regel%2018\Regel%2018.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Regel 18.dot</Template>
  <TotalTime>3</TotalTime>
  <Pages>40</Pages>
  <Words>11550</Words>
  <Characters>63528</Characters>
  <Application>Microsoft Office Word</Application>
  <DocSecurity>0</DocSecurity>
  <Lines>529</Lines>
  <Paragraphs>149</Paragraphs>
  <ScaleCrop>false</ScaleCrop>
  <HeadingPairs>
    <vt:vector size="2" baseType="variant">
      <vt:variant>
        <vt:lpstr>Titel</vt:lpstr>
      </vt:variant>
      <vt:variant>
        <vt:i4>1</vt:i4>
      </vt:variant>
    </vt:vector>
  </HeadingPairs>
  <TitlesOfParts>
    <vt:vector size="1" baseType="lpstr">
      <vt:lpstr>Regel 18</vt:lpstr>
    </vt:vector>
  </TitlesOfParts>
  <Company>Antares Informatisering B.V.</Company>
  <LinksUpToDate>false</LinksUpToDate>
  <CharactersWithSpaces>74929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Regel 18</dc:title>
  <dc:subject>nummer 5</dc:subject>
  <dc:creator>Ed van Leeuwen</dc:creator>
  <cp:keywords/>
  <dc:description/>
  <cp:lastModifiedBy>Ed van Leeuwen</cp:lastModifiedBy>
  <cp:revision>3</cp:revision>
  <cp:lastPrinted>2013-12-22T12:26:00Z</cp:lastPrinted>
  <dcterms:created xsi:type="dcterms:W3CDTF">2013-12-22T12:09:00Z</dcterms:created>
  <dcterms:modified xsi:type="dcterms:W3CDTF">2013-12-22T12:26:00Z</dcterms:modified>
  <cp:category>Vijfde jaargang</cp:category>
</cp:coreProperties>
</file>